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35" w:rsidRDefault="00466635" w:rsidP="00E74CB7">
      <w:pPr>
        <w:jc w:val="center"/>
        <w:rPr>
          <w:b/>
          <w:sz w:val="24"/>
          <w:szCs w:val="24"/>
        </w:rPr>
      </w:pPr>
      <w:smartTag w:uri="urn:schemas-microsoft-com:office:smarttags" w:element="City">
        <w:smartTag w:uri="urn:schemas-microsoft-com:office:smarttags" w:element="place">
          <w:r>
            <w:rPr>
              <w:b/>
              <w:sz w:val="24"/>
              <w:szCs w:val="24"/>
            </w:rPr>
            <w:t>LINCOLNSHIRE</w:t>
          </w:r>
        </w:smartTag>
      </w:smartTag>
      <w:r>
        <w:rPr>
          <w:b/>
          <w:sz w:val="24"/>
          <w:szCs w:val="24"/>
        </w:rPr>
        <w:t xml:space="preserve"> CROSS COUTRY LEAGUE 2019</w:t>
      </w:r>
    </w:p>
    <w:p w:rsidR="00466635" w:rsidRDefault="00466635" w:rsidP="00E74CB7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8"/>
        <w:gridCol w:w="4508"/>
      </w:tblGrid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11 Girls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Isla Porter  LW 1,1,1 = 3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Chloe Fields LW 2,2,2,2 =6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Freya West LW 1.3.4=8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Athletes in 3 races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Lois Pottage Beverley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smartTag w:uri="urn:schemas-microsoft-com:office:smarttags" w:element="City">
              <w:r w:rsidRPr="00CB7A2B">
                <w:rPr>
                  <w:sz w:val="24"/>
                  <w:szCs w:val="24"/>
                </w:rPr>
                <w:t>Willow</w:t>
              </w:r>
            </w:smartTag>
            <w:r w:rsidRPr="00CB7A2B">
              <w:rPr>
                <w:sz w:val="24"/>
                <w:szCs w:val="24"/>
              </w:rPr>
              <w:t xml:space="preserve"> Wheeler </w:t>
            </w:r>
            <w:smartTag w:uri="urn:schemas-microsoft-com:office:smarttags" w:element="City">
              <w:smartTag w:uri="urn:schemas-microsoft-com:office:smarttags" w:element="place">
                <w:r w:rsidRPr="00CB7A2B">
                  <w:rPr>
                    <w:sz w:val="24"/>
                    <w:szCs w:val="24"/>
                  </w:rPr>
                  <w:t>Boston</w:t>
                </w:r>
              </w:smartTag>
            </w:smartTag>
            <w:r w:rsidRPr="00CB7A2B">
              <w:rPr>
                <w:sz w:val="24"/>
                <w:szCs w:val="24"/>
              </w:rPr>
              <w:t xml:space="preserve"> Tri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Stephanie Daly Cleethorpes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Grace Doughty Cleethorpes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Jessica Herriot </w:t>
            </w:r>
            <w:smartTag w:uri="urn:schemas-microsoft-com:office:smarttags" w:element="City">
              <w:smartTag w:uri="urn:schemas-microsoft-com:office:smarttags" w:element="place">
                <w:r w:rsidRPr="00CB7A2B">
                  <w:rPr>
                    <w:sz w:val="24"/>
                    <w:szCs w:val="24"/>
                  </w:rPr>
                  <w:t>Boston</w:t>
                </w:r>
              </w:smartTag>
            </w:smartTag>
            <w:r w:rsidRPr="00CB7A2B">
              <w:rPr>
                <w:sz w:val="24"/>
                <w:szCs w:val="24"/>
              </w:rPr>
              <w:t xml:space="preserve"> Tri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Rosie Richardson Barton</w:t>
            </w:r>
          </w:p>
        </w:tc>
        <w:tc>
          <w:tcPr>
            <w:tcW w:w="4508" w:type="dxa"/>
          </w:tcPr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ab/>
              <w:t>Undr11 Boys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  <w:u w:val="single"/>
              </w:rPr>
              <w:t>1</w:t>
            </w:r>
            <w:r w:rsidRPr="00CB7A2B">
              <w:rPr>
                <w:sz w:val="24"/>
                <w:szCs w:val="24"/>
              </w:rPr>
              <w:t>.Caleb Proudlove Beverley 1.1.3.2=4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2.Daniel Hauton LW 2,3,4,=9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Theo Bacon Sleaford Str. 3,2,5=10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Athletes in 3 races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Joseph Thorpe Sleaford Str.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George Pemberton Grantham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Matthew Bush </w:t>
            </w:r>
            <w:smartTag w:uri="urn:schemas-microsoft-com:office:smarttags" w:element="City">
              <w:smartTag w:uri="urn:schemas-microsoft-com:office:smarttags" w:element="place">
                <w:r w:rsidRPr="00CB7A2B">
                  <w:rPr>
                    <w:sz w:val="24"/>
                    <w:szCs w:val="24"/>
                  </w:rPr>
                  <w:t>Boston</w:t>
                </w:r>
              </w:smartTag>
            </w:smartTag>
            <w:r w:rsidRPr="00CB7A2B">
              <w:rPr>
                <w:sz w:val="24"/>
                <w:szCs w:val="24"/>
              </w:rPr>
              <w:t xml:space="preserve"> Tri</w:t>
            </w:r>
          </w:p>
          <w:p w:rsidR="00466635" w:rsidRPr="00CB7A2B" w:rsidRDefault="00466635" w:rsidP="00CB7A2B">
            <w:pPr>
              <w:tabs>
                <w:tab w:val="left" w:pos="1519"/>
                <w:tab w:val="center" w:pos="2146"/>
              </w:tabs>
              <w:spacing w:after="0" w:line="240" w:lineRule="auto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</w:rPr>
              <w:t>Adam Thomas LW</w:t>
            </w:r>
            <w:r w:rsidRPr="00CB7A2B">
              <w:rPr>
                <w:sz w:val="24"/>
                <w:szCs w:val="24"/>
              </w:rPr>
              <w:tab/>
            </w:r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13 Girls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1.Emily Richardson Barton 1,1,1=3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2.Jessica Frick </w:t>
            </w:r>
            <w:smartTag w:uri="urn:schemas-microsoft-com:office:smarttags" w:element="City">
              <w:smartTag w:uri="urn:schemas-microsoft-com:office:smarttags" w:element="place">
                <w:r w:rsidRPr="00CB7A2B">
                  <w:rPr>
                    <w:sz w:val="24"/>
                    <w:szCs w:val="24"/>
                  </w:rPr>
                  <w:t>Boston</w:t>
                </w:r>
              </w:smartTag>
            </w:smartTag>
            <w:r w:rsidRPr="00CB7A2B">
              <w:rPr>
                <w:sz w:val="24"/>
                <w:szCs w:val="24"/>
              </w:rPr>
              <w:t xml:space="preserve"> D 1,2,2=5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3.Emma Barker Barton 4,3,3,3,=9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TEAM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1.Sleaford Str 34,37,30=101</w:t>
            </w: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Under13 Boys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Oliver Cooney LW 1,1,1=3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Tyler Morris LW 1,2,3,2=5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Lloyd Barker Bourne 2,5,4,3=9</w:t>
            </w:r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15 Girls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1.Hannah Taylor B</w:t>
            </w:r>
            <w:r>
              <w:rPr>
                <w:sz w:val="24"/>
                <w:szCs w:val="24"/>
              </w:rPr>
              <w:t>ourne</w:t>
            </w:r>
            <w:r w:rsidRPr="00CB7A2B">
              <w:rPr>
                <w:sz w:val="24"/>
                <w:szCs w:val="24"/>
              </w:rPr>
              <w:t xml:space="preserve"> 1,1,1,=3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2.Isabel Walby Barton 2,3,2,1=5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Sophie Timms Grantham 4,5,2=11</w:t>
            </w: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15 Boys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Owen James B</w:t>
            </w:r>
            <w:r>
              <w:rPr>
                <w:sz w:val="24"/>
                <w:szCs w:val="24"/>
              </w:rPr>
              <w:t>ourne</w:t>
            </w:r>
            <w:r w:rsidRPr="00CB7A2B">
              <w:rPr>
                <w:sz w:val="24"/>
                <w:szCs w:val="24"/>
              </w:rPr>
              <w:t xml:space="preserve"> 1,3,2,1=4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2.Jack Pemberton Grantham 3,2,3=8</w:t>
            </w:r>
          </w:p>
          <w:p w:rsidR="00466635" w:rsidRPr="00CB7A2B" w:rsidRDefault="00466635" w:rsidP="00CB7A2B">
            <w:p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Harry Barker Barton2,4,4,=10</w:t>
            </w:r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17 Women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Sophie Knapp LW 1,4,2,=7</w:t>
            </w: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17 Men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1.Rori Rodell Grantham3,3,1,1=5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2.Ewan Rodell Grantham 2,2,2=6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3= Luke Haynes Skegness D.3,4,6=13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William Bentley Grantham 5,4,4=13</w:t>
            </w:r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20 Women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1.Abbie Cooper Bourne 1,2,1=4</w:t>
            </w: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Under 20 Men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1.Jordan Canliffe Cleethorpes 1,1,1=3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 Ben Plumpton Cleethorpes 2,2,3=7</w:t>
            </w:r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Senior Women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1.Kate Ball </w:t>
            </w:r>
            <w:smartTag w:uri="urn:schemas-microsoft-com:office:smarttags" w:element="place">
              <w:r w:rsidRPr="00CB7A2B">
                <w:rPr>
                  <w:sz w:val="24"/>
                  <w:szCs w:val="24"/>
                </w:rPr>
                <w:t>Boston</w:t>
              </w:r>
            </w:smartTag>
            <w:r w:rsidRPr="00CB7A2B">
              <w:rPr>
                <w:sz w:val="24"/>
                <w:szCs w:val="24"/>
              </w:rPr>
              <w:t xml:space="preserve"> Tri 1,1,2=4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</w:t>
            </w:r>
            <w:smartTag w:uri="urn:schemas-microsoft-com:office:smarttags" w:element="place">
              <w:r w:rsidRPr="00CB7A2B">
                <w:rPr>
                  <w:sz w:val="24"/>
                  <w:szCs w:val="24"/>
                </w:rPr>
                <w:t>Lydia</w:t>
              </w:r>
            </w:smartTag>
            <w:r w:rsidRPr="00CB7A2B">
              <w:rPr>
                <w:sz w:val="24"/>
                <w:szCs w:val="24"/>
              </w:rPr>
              <w:t xml:space="preserve"> Gallyer-Barnett LW 2,2,1=5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Laura Malthouse LW 4,4,7=15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TEAM 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place">
              <w:r w:rsidRPr="00CB7A2B">
                <w:rPr>
                  <w:sz w:val="24"/>
                  <w:szCs w:val="24"/>
                </w:rPr>
                <w:t>Lincoln</w:t>
              </w:r>
            </w:smartTag>
            <w:r w:rsidRPr="00CB7A2B">
              <w:rPr>
                <w:sz w:val="24"/>
                <w:szCs w:val="24"/>
              </w:rPr>
              <w:t xml:space="preserve"> </w:t>
            </w:r>
            <w:smartTag w:uri="urn:schemas-microsoft-com:office:smarttags" w:element="place">
              <w:r w:rsidRPr="00CB7A2B">
                <w:rPr>
                  <w:sz w:val="24"/>
                  <w:szCs w:val="24"/>
                </w:rPr>
                <w:t>Wellington</w:t>
              </w:r>
            </w:smartTag>
            <w:r w:rsidRPr="00CB7A2B">
              <w:rPr>
                <w:sz w:val="24"/>
                <w:szCs w:val="24"/>
              </w:rPr>
              <w:t xml:space="preserve"> 17,24,15=56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2.Louth 39,40,33=112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Skegness&amp; D. 64,65,59=188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Senior Men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Tom Hansen  Lincoln D. 4,5,1=10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Grant Davies Grantham R. 6,3,4=13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Samuel Jepson- Rivers  Gran Run. 9,6,3=18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 xml:space="preserve">                       TEAM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1.Cleethorpes 28,9,25=60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2.Grantham Running Club 26,20,32=78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3. Lincoln &amp; D. 30,28,31=79</w:t>
            </w: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466635" w:rsidRPr="00CB7A2B" w:rsidRDefault="00466635" w:rsidP="00CB7A2B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66635" w:rsidRPr="00CB7A2B" w:rsidTr="00CB7A2B"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Vet Women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Claire Cooney 1,1,1,=3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Paula Downing Mableth. 1,2,2=5</w:t>
            </w:r>
          </w:p>
          <w:p w:rsidR="00466635" w:rsidRPr="00CB7A2B" w:rsidRDefault="00466635" w:rsidP="00CB7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Leanna Wames  Lincoln &amp; D. 4,3,3,3=9</w:t>
            </w:r>
          </w:p>
          <w:p w:rsidR="00466635" w:rsidRPr="00CB7A2B" w:rsidRDefault="00466635" w:rsidP="00CB7A2B">
            <w:pPr>
              <w:spacing w:after="0" w:line="240" w:lineRule="auto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  <w:r w:rsidRPr="00CB7A2B">
              <w:rPr>
                <w:sz w:val="24"/>
                <w:szCs w:val="24"/>
                <w:u w:val="single"/>
              </w:rPr>
              <w:t>Vet Men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1.David</w:t>
            </w:r>
            <w:r w:rsidRPr="00CB7A2B">
              <w:rPr>
                <w:sz w:val="24"/>
                <w:szCs w:val="24"/>
              </w:rPr>
              <w:t xml:space="preserve"> Hunter Lincoln &amp; D.1,1,1=3</w:t>
            </w:r>
          </w:p>
          <w:p w:rsidR="00466635" w:rsidRPr="00CB7A2B" w:rsidRDefault="00466635" w:rsidP="00CB7A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2= Lewis Holloway Beverley 2,5,4,2=8</w:t>
            </w:r>
          </w:p>
          <w:p w:rsidR="00466635" w:rsidRPr="00CB7A2B" w:rsidRDefault="00466635" w:rsidP="00CB7A2B">
            <w:pPr>
              <w:pStyle w:val="ListParagraph"/>
              <w:spacing w:after="0" w:line="240" w:lineRule="auto"/>
              <w:ind w:left="1080"/>
              <w:rPr>
                <w:sz w:val="24"/>
                <w:szCs w:val="24"/>
              </w:rPr>
            </w:pPr>
            <w:r w:rsidRPr="00CB7A2B">
              <w:rPr>
                <w:sz w:val="24"/>
                <w:szCs w:val="24"/>
              </w:rPr>
              <w:t>Michael Skelton Cleethorpes 2,3,3=8</w:t>
            </w:r>
          </w:p>
        </w:tc>
      </w:tr>
    </w:tbl>
    <w:p w:rsidR="00466635" w:rsidRPr="00E74CB7" w:rsidRDefault="00466635" w:rsidP="00E74CB7">
      <w:pPr>
        <w:jc w:val="center"/>
        <w:rPr>
          <w:sz w:val="24"/>
          <w:szCs w:val="24"/>
        </w:rPr>
      </w:pPr>
    </w:p>
    <w:sectPr w:rsidR="00466635" w:rsidRPr="00E74CB7" w:rsidSect="00005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B4928"/>
    <w:multiLevelType w:val="hybridMultilevel"/>
    <w:tmpl w:val="565EB89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4250B4"/>
    <w:multiLevelType w:val="hybridMultilevel"/>
    <w:tmpl w:val="1B2E353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B04EFD"/>
    <w:multiLevelType w:val="hybridMultilevel"/>
    <w:tmpl w:val="8D240AA6"/>
    <w:lvl w:ilvl="0" w:tplc="AC8293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AFF35F3"/>
    <w:multiLevelType w:val="hybridMultilevel"/>
    <w:tmpl w:val="CF069F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470D8D"/>
    <w:multiLevelType w:val="hybridMultilevel"/>
    <w:tmpl w:val="590A4A3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CA2FBC"/>
    <w:multiLevelType w:val="hybridMultilevel"/>
    <w:tmpl w:val="EEDE4B4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C0F204D"/>
    <w:multiLevelType w:val="hybridMultilevel"/>
    <w:tmpl w:val="54FA4EC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535AB6"/>
    <w:multiLevelType w:val="hybridMultilevel"/>
    <w:tmpl w:val="B8D6978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163B0C"/>
    <w:multiLevelType w:val="hybridMultilevel"/>
    <w:tmpl w:val="7936792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4CB7"/>
    <w:rsid w:val="0000571E"/>
    <w:rsid w:val="00186E54"/>
    <w:rsid w:val="002E2207"/>
    <w:rsid w:val="003667C3"/>
    <w:rsid w:val="003A4178"/>
    <w:rsid w:val="003F78DF"/>
    <w:rsid w:val="00425451"/>
    <w:rsid w:val="0043750D"/>
    <w:rsid w:val="00466635"/>
    <w:rsid w:val="00472AC7"/>
    <w:rsid w:val="005502F0"/>
    <w:rsid w:val="00604A56"/>
    <w:rsid w:val="00677529"/>
    <w:rsid w:val="009312ED"/>
    <w:rsid w:val="00953333"/>
    <w:rsid w:val="009D16EE"/>
    <w:rsid w:val="00B6368A"/>
    <w:rsid w:val="00C13965"/>
    <w:rsid w:val="00CB7A2B"/>
    <w:rsid w:val="00D71925"/>
    <w:rsid w:val="00DC2710"/>
    <w:rsid w:val="00E04AE0"/>
    <w:rsid w:val="00E2219F"/>
    <w:rsid w:val="00E74CB7"/>
    <w:rsid w:val="00EF1B81"/>
    <w:rsid w:val="00F041D8"/>
    <w:rsid w:val="00F641F6"/>
    <w:rsid w:val="00FF4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71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74CB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74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C2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2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297</Words>
  <Characters>1698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LINCOLNSHIRE CROSS COUTRY LEAGUE 2019</dc:title>
  <dc:subject/>
  <dc:creator>Joyce Bundy</dc:creator>
  <cp:keywords/>
  <dc:description/>
  <cp:lastModifiedBy>PD</cp:lastModifiedBy>
  <cp:revision>3</cp:revision>
  <cp:lastPrinted>2020-01-16T12:23:00Z</cp:lastPrinted>
  <dcterms:created xsi:type="dcterms:W3CDTF">2020-01-21T21:00:00Z</dcterms:created>
  <dcterms:modified xsi:type="dcterms:W3CDTF">2020-01-21T21:02:00Z</dcterms:modified>
</cp:coreProperties>
</file>