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31" w:rsidRDefault="00AF1F31">
      <w:pPr>
        <w:jc w:val="center"/>
        <w:rPr>
          <w:sz w:val="24"/>
          <w:szCs w:val="24"/>
        </w:rPr>
      </w:pPr>
      <w:r>
        <w:rPr>
          <w:sz w:val="24"/>
          <w:szCs w:val="24"/>
        </w:rPr>
        <w:t>BOSTON AND DISTRICT ATHLETIC CLUB</w:t>
      </w:r>
    </w:p>
    <w:p w:rsidR="00AF1F31" w:rsidRDefault="00AF1F31">
      <w:pPr>
        <w:jc w:val="center"/>
        <w:rPr>
          <w:sz w:val="24"/>
          <w:szCs w:val="24"/>
        </w:rPr>
      </w:pPr>
      <w:r>
        <w:rPr>
          <w:sz w:val="24"/>
          <w:szCs w:val="24"/>
        </w:rPr>
        <w:t>JUNIOR SPORTSHALL SERIES 2021/22</w:t>
      </w:r>
    </w:p>
    <w:p w:rsidR="00AF1F31" w:rsidRDefault="00AF1F31">
      <w:pPr>
        <w:jc w:val="center"/>
        <w:rPr>
          <w:sz w:val="24"/>
          <w:szCs w:val="24"/>
        </w:rPr>
      </w:pPr>
      <w:r>
        <w:rPr>
          <w:sz w:val="24"/>
          <w:szCs w:val="24"/>
        </w:rPr>
        <w:t>MATCH TWO</w:t>
      </w:r>
    </w:p>
    <w:p w:rsidR="00AF1F31" w:rsidRDefault="00AF1F31">
      <w:pPr>
        <w:jc w:val="center"/>
        <w:rPr>
          <w:sz w:val="24"/>
          <w:szCs w:val="24"/>
        </w:rPr>
      </w:pPr>
      <w:r>
        <w:rPr>
          <w:sz w:val="24"/>
          <w:szCs w:val="24"/>
        </w:rPr>
        <w:t>SATURDAY NOVEMBER 6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2021</w:t>
      </w:r>
    </w:p>
    <w:p w:rsidR="00AF1F31" w:rsidRDefault="00AF1F31">
      <w:pPr>
        <w:jc w:val="center"/>
        <w:rPr>
          <w:sz w:val="24"/>
          <w:szCs w:val="24"/>
        </w:rPr>
      </w:pPr>
      <w:r>
        <w:rPr>
          <w:sz w:val="24"/>
          <w:szCs w:val="24"/>
        </w:rPr>
        <w:t>AT THE B-HIVE, BOSTON</w:t>
      </w:r>
    </w:p>
    <w:p w:rsidR="00AF1F31" w:rsidRDefault="00AF1F31">
      <w:pPr>
        <w:jc w:val="center"/>
        <w:rPr>
          <w:sz w:val="24"/>
          <w:szCs w:val="24"/>
        </w:rPr>
      </w:pPr>
    </w:p>
    <w:p w:rsidR="00AF1F31" w:rsidRDefault="00AF1F31">
      <w:pPr>
        <w:jc w:val="center"/>
        <w:rPr>
          <w:sz w:val="24"/>
          <w:szCs w:val="24"/>
        </w:rPr>
      </w:pPr>
      <w:r>
        <w:rPr>
          <w:sz w:val="24"/>
          <w:szCs w:val="24"/>
        </w:rPr>
        <w:t>RESULTS</w:t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All of the competitors are members of Boston &amp; District AC</w:t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U7 B &amp; G</w:t>
      </w: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Hi-Stepper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Chest Push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Balance Test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 &amp; G</w:t>
      </w: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4 Min. Run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Hi-Stepper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360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Chest Push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Balance Test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&amp; U15 B&amp;G</w:t>
      </w: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4 Min. Run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STJ 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4.76</w:t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STJ 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5.72</w:t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SB 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SB 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Balance Test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60s</w:t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Balance Test 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SLJ  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SLJ  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1.94</w:t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>Mixed ages obstacle relays finished the competition</w:t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1F31" w:rsidRDefault="00AF1F31">
      <w:pPr>
        <w:rPr>
          <w:sz w:val="24"/>
          <w:szCs w:val="24"/>
        </w:rPr>
      </w:pPr>
    </w:p>
    <w:p w:rsidR="00AF1F31" w:rsidRDefault="00AF1F3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AF1F31" w:rsidSect="00720C02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0C02"/>
    <w:rsid w:val="0012764D"/>
    <w:rsid w:val="00720C02"/>
    <w:rsid w:val="00AF1F31"/>
    <w:rsid w:val="00B265EC"/>
    <w:rsid w:val="00DE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C02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20C02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720C02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720C02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743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743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743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343</Words>
  <Characters>1961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2021-11-09T19:34:00Z</dcterms:created>
  <dcterms:modified xsi:type="dcterms:W3CDTF">2021-11-09T19:34:00Z</dcterms:modified>
</cp:coreProperties>
</file>