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58D" w:rsidRDefault="00B4558D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&amp; DISTRICT ATHLETIC CLUB</w:t>
      </w:r>
    </w:p>
    <w:p w:rsidR="00B4558D" w:rsidRDefault="00B4558D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JUNIOR SPORTSHALL 2021/22 SERIES</w:t>
      </w:r>
    </w:p>
    <w:p w:rsidR="00B4558D" w:rsidRDefault="00B4558D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SIX       4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MARCH 2022</w:t>
      </w:r>
    </w:p>
    <w:p w:rsidR="00B4558D" w:rsidRDefault="00B4558D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U/7 BOYS &amp; GIRLS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Amber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Frankie Hayley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Jacob Poulter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Kirton Primary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Amber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Frankie Hayley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Jacob Poulter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Kirton Primar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Frankie Hayley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Amber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Jacob Poulter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.90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Kirton Primary</w:t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Frankie Hayley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Amber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Jacob Poulter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Kirton Primary</w:t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SB 20secs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Amber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Frankie Hayley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Jacob Poulter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Kirton Primary</w:t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Frankie Hayley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Jacob Poulter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Kirton Primary</w:t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Amber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CP 1kg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Amber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Jacob Poulter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Kirton Primary</w:t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Frankie Hayley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BT 15sec each foot</w:t>
      </w:r>
      <w:r>
        <w:rPr>
          <w:sz w:val="24"/>
          <w:szCs w:val="24"/>
        </w:rPr>
        <w:tab/>
        <w:t>Amber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ind w:left="2160"/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5.29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4.89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Jacob Poulter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4.51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Kirton Primary</w:t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Frankie Hayley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4.29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U/9 B &amp;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2 LAPS BOYS</w:t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Frank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2160"/>
        <w:rPr>
          <w:sz w:val="24"/>
          <w:szCs w:val="24"/>
        </w:rPr>
      </w:pPr>
      <w:r>
        <w:rPr>
          <w:sz w:val="24"/>
          <w:szCs w:val="24"/>
        </w:rPr>
        <w:t>Frank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62.2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Frank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1.41.2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Frank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1.44.3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2 LAPS GIRLS</w:t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1.30.7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1.35.4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1.41.8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1.43.1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  <w:t>B&amp;G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Frank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.92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3.94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Frank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SB 20secs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Frank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Frank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CP 1kg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Frank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BT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9.28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Frank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6.44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6.17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5.14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4.71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U11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Reuben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Reuben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Reuben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1.23.8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1.29.9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1.33.5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Reuben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1.36.8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1.43.5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U11 GIRLS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63.1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1.27.7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1.28.7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1.31.4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1.37.9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SLJ B&amp;G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Reuben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Reuben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3.94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SB 20sec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Reuben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Reuben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23cms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CP 2kg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Reuben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BT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Reuben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17.83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9.61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8.84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8.30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U/13 &amp; U/15 BOYS &amp; GIRLS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  <w:t>U/15</w:t>
      </w:r>
      <w:r>
        <w:rPr>
          <w:sz w:val="24"/>
          <w:szCs w:val="24"/>
        </w:rPr>
        <w:tab/>
        <w:t xml:space="preserve">Hayden Quantrill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 xml:space="preserve">Jack Clark-Atkins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U/15</w:t>
      </w:r>
      <w:r>
        <w:rPr>
          <w:sz w:val="24"/>
          <w:szCs w:val="24"/>
        </w:rPr>
        <w:tab/>
        <w:t xml:space="preserve">Patrick McNally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  <w:t>U/15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U/15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JosephThorpe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  <w:t>U/15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1.13.7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1.15.6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U/15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1.19.1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1.27.7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1.31.3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U/15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U/15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SB 30sec</w:t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U/15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U/13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7.67</w:t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5.76</w:t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………..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3.82</w:t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5.27</w:t>
      </w:r>
      <w:r>
        <w:rPr>
          <w:sz w:val="24"/>
          <w:szCs w:val="24"/>
        </w:rPr>
        <w:tab/>
        <w:t>2.72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U/15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7.97</w:t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5.61</w:t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</w:p>
    <w:p w:rsidR="00B4558D" w:rsidRDefault="00B4558D">
      <w:pPr>
        <w:rPr>
          <w:sz w:val="24"/>
          <w:szCs w:val="24"/>
        </w:rPr>
      </w:pP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558D" w:rsidRDefault="00B4558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B4558D" w:rsidSect="00337EA9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57C5"/>
    <w:rsid w:val="0005557D"/>
    <w:rsid w:val="00064A7E"/>
    <w:rsid w:val="000A776B"/>
    <w:rsid w:val="00184EF4"/>
    <w:rsid w:val="002B4F50"/>
    <w:rsid w:val="002E7191"/>
    <w:rsid w:val="00337EA9"/>
    <w:rsid w:val="00455AF5"/>
    <w:rsid w:val="004E41EF"/>
    <w:rsid w:val="006F5638"/>
    <w:rsid w:val="00700270"/>
    <w:rsid w:val="007A5857"/>
    <w:rsid w:val="007B4390"/>
    <w:rsid w:val="00A24E51"/>
    <w:rsid w:val="00A3303F"/>
    <w:rsid w:val="00A409B2"/>
    <w:rsid w:val="00A61790"/>
    <w:rsid w:val="00AF6121"/>
    <w:rsid w:val="00B4558D"/>
    <w:rsid w:val="00B46852"/>
    <w:rsid w:val="00C957C5"/>
    <w:rsid w:val="00DA629F"/>
    <w:rsid w:val="00DC40A4"/>
    <w:rsid w:val="00E22816"/>
    <w:rsid w:val="00E41D48"/>
    <w:rsid w:val="00E51409"/>
    <w:rsid w:val="00ED1A45"/>
    <w:rsid w:val="00EE02EF"/>
    <w:rsid w:val="00F93377"/>
    <w:rsid w:val="00FA1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7EA9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37EA9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337EA9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337EA9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0B4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0B4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0B4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7</Pages>
  <Words>1411</Words>
  <Characters>8045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&amp; DISTRICT ATHLETIC CLUB</dc:title>
  <dc:subject/>
  <dc:creator/>
  <cp:keywords/>
  <dc:description/>
  <cp:lastModifiedBy>PD</cp:lastModifiedBy>
  <cp:revision>2</cp:revision>
  <dcterms:created xsi:type="dcterms:W3CDTF">2022-03-10T16:13:00Z</dcterms:created>
  <dcterms:modified xsi:type="dcterms:W3CDTF">2022-03-10T16:13:00Z</dcterms:modified>
</cp:coreProperties>
</file>