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596" w:rsidRDefault="00385596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385596" w:rsidRDefault="00385596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JUNIOR CROSS COUNTRY SERIES 2021/22</w:t>
      </w:r>
    </w:p>
    <w:p w:rsidR="00385596" w:rsidRDefault="00385596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SIX</w:t>
      </w:r>
    </w:p>
    <w:p w:rsidR="00385596" w:rsidRDefault="00385596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SATURDAY MARCH 12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2022</w:t>
      </w:r>
    </w:p>
    <w:p w:rsidR="00385596" w:rsidRDefault="00385596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</w:t>
      </w:r>
    </w:p>
    <w:p w:rsidR="00385596" w:rsidRDefault="00385596">
      <w:pPr>
        <w:jc w:val="center"/>
        <w:rPr>
          <w:sz w:val="24"/>
          <w:szCs w:val="24"/>
          <w:u w:val="single"/>
        </w:rPr>
      </w:pPr>
    </w:p>
    <w:p w:rsidR="00385596" w:rsidRDefault="00385596">
      <w:pPr>
        <w:rPr>
          <w:sz w:val="24"/>
          <w:szCs w:val="24"/>
          <w:u w:val="single"/>
        </w:rPr>
      </w:pPr>
    </w:p>
    <w:p w:rsidR="00385596" w:rsidRDefault="00385596">
      <w:pPr>
        <w:rPr>
          <w:sz w:val="24"/>
          <w:szCs w:val="24"/>
        </w:rPr>
      </w:pPr>
      <w:r>
        <w:rPr>
          <w:sz w:val="24"/>
          <w:szCs w:val="24"/>
        </w:rPr>
        <w:t>ONE RACE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TWO LAPS approx 1800mtrs over a meadowland course.</w:t>
      </w:r>
    </w:p>
    <w:p w:rsidR="00385596" w:rsidRDefault="00385596">
      <w:pPr>
        <w:rPr>
          <w:sz w:val="24"/>
          <w:szCs w:val="24"/>
        </w:rPr>
      </w:pPr>
    </w:p>
    <w:p w:rsidR="00385596" w:rsidRDefault="00385596">
      <w:pPr>
        <w:rPr>
          <w:sz w:val="24"/>
          <w:szCs w:val="24"/>
        </w:rPr>
      </w:pPr>
      <w:r>
        <w:rPr>
          <w:sz w:val="24"/>
          <w:szCs w:val="24"/>
        </w:rPr>
        <w:t>U/9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1 Lap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4.47</w:t>
      </w:r>
    </w:p>
    <w:p w:rsidR="00385596" w:rsidRDefault="00385596">
      <w:pPr>
        <w:rPr>
          <w:sz w:val="24"/>
          <w:szCs w:val="24"/>
        </w:rPr>
      </w:pPr>
    </w:p>
    <w:p w:rsidR="00385596" w:rsidRDefault="00385596">
      <w:pPr>
        <w:rPr>
          <w:sz w:val="24"/>
          <w:szCs w:val="24"/>
        </w:rPr>
      </w:pPr>
      <w:r>
        <w:rPr>
          <w:sz w:val="24"/>
          <w:szCs w:val="24"/>
        </w:rPr>
        <w:t>U/15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8.06</w:t>
      </w:r>
      <w:r>
        <w:rPr>
          <w:sz w:val="24"/>
          <w:szCs w:val="24"/>
        </w:rPr>
        <w:tab/>
      </w:r>
    </w:p>
    <w:p w:rsidR="00385596" w:rsidRDefault="00385596">
      <w:pPr>
        <w:rPr>
          <w:sz w:val="24"/>
          <w:szCs w:val="24"/>
        </w:rPr>
      </w:pPr>
      <w:r>
        <w:rPr>
          <w:sz w:val="24"/>
          <w:szCs w:val="24"/>
        </w:rPr>
        <w:t>U/13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8.39</w:t>
      </w:r>
      <w:r>
        <w:rPr>
          <w:sz w:val="24"/>
          <w:szCs w:val="24"/>
        </w:rPr>
        <w:tab/>
      </w:r>
    </w:p>
    <w:p w:rsidR="00385596" w:rsidRDefault="00385596">
      <w:pPr>
        <w:rPr>
          <w:sz w:val="24"/>
          <w:szCs w:val="24"/>
        </w:rPr>
      </w:pPr>
      <w:r>
        <w:rPr>
          <w:sz w:val="24"/>
          <w:szCs w:val="24"/>
        </w:rPr>
        <w:t>U/11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Rubern Frost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8.44</w:t>
      </w:r>
    </w:p>
    <w:p w:rsidR="00385596" w:rsidRDefault="00385596">
      <w:pPr>
        <w:rPr>
          <w:sz w:val="24"/>
          <w:szCs w:val="24"/>
        </w:rPr>
      </w:pPr>
      <w:r>
        <w:rPr>
          <w:sz w:val="24"/>
          <w:szCs w:val="24"/>
        </w:rPr>
        <w:t>U/11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Erin Norton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85596" w:rsidRDefault="00385596">
      <w:pPr>
        <w:rPr>
          <w:sz w:val="24"/>
          <w:szCs w:val="24"/>
        </w:rPr>
      </w:pPr>
      <w:r>
        <w:rPr>
          <w:sz w:val="24"/>
          <w:szCs w:val="24"/>
        </w:rPr>
        <w:t>U/11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Large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Bicker Prep.</w:t>
      </w:r>
      <w:r>
        <w:rPr>
          <w:sz w:val="24"/>
          <w:szCs w:val="24"/>
        </w:rPr>
        <w:tab/>
        <w:t>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85596" w:rsidRDefault="00385596">
      <w:pPr>
        <w:rPr>
          <w:sz w:val="24"/>
          <w:szCs w:val="24"/>
        </w:rPr>
      </w:pPr>
      <w:r>
        <w:rPr>
          <w:sz w:val="24"/>
          <w:szCs w:val="24"/>
        </w:rPr>
        <w:t>U/11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10.51</w:t>
      </w:r>
    </w:p>
    <w:p w:rsidR="00385596" w:rsidRDefault="00385596">
      <w:pPr>
        <w:rPr>
          <w:sz w:val="24"/>
          <w:szCs w:val="24"/>
        </w:rPr>
      </w:pPr>
    </w:p>
    <w:p w:rsidR="00385596" w:rsidRDefault="00385596">
      <w:pPr>
        <w:rPr>
          <w:sz w:val="24"/>
          <w:szCs w:val="24"/>
        </w:rPr>
      </w:pPr>
    </w:p>
    <w:p w:rsidR="00385596" w:rsidRDefault="00385596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385596" w:rsidSect="00AC4E93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E93"/>
    <w:rsid w:val="000236E6"/>
    <w:rsid w:val="00385596"/>
    <w:rsid w:val="004B5435"/>
    <w:rsid w:val="00A11586"/>
    <w:rsid w:val="00AC4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93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C4E93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AC4E93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AC4E93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C2F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C2F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C2F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75</Words>
  <Characters>428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2022-03-14T19:48:00Z</dcterms:created>
  <dcterms:modified xsi:type="dcterms:W3CDTF">2022-03-14T19:48:00Z</dcterms:modified>
</cp:coreProperties>
</file>