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4B0" w:rsidRDefault="000B44B0">
      <w:pPr>
        <w:jc w:val="center"/>
        <w:rPr>
          <w:sz w:val="24"/>
          <w:szCs w:val="24"/>
        </w:rPr>
      </w:pPr>
      <w:r>
        <w:rPr>
          <w:sz w:val="24"/>
          <w:szCs w:val="24"/>
        </w:rPr>
        <w:t>JUNIOR CROSS COUNTRY</w:t>
      </w:r>
    </w:p>
    <w:p w:rsidR="000B44B0" w:rsidRDefault="000B44B0">
      <w:pPr>
        <w:jc w:val="center"/>
        <w:rPr>
          <w:sz w:val="24"/>
          <w:szCs w:val="24"/>
        </w:rPr>
      </w:pPr>
      <w:r>
        <w:rPr>
          <w:sz w:val="24"/>
          <w:szCs w:val="24"/>
        </w:rPr>
        <w:t>MATCH THREE</w:t>
      </w:r>
    </w:p>
    <w:p w:rsidR="000B44B0" w:rsidRDefault="000B44B0">
      <w:pPr>
        <w:jc w:val="center"/>
        <w:rPr>
          <w:sz w:val="24"/>
          <w:szCs w:val="24"/>
        </w:rPr>
      </w:pPr>
      <w:r>
        <w:rPr>
          <w:sz w:val="24"/>
          <w:szCs w:val="24"/>
        </w:rPr>
        <w:t>NOVEMBER 27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2021</w:t>
      </w:r>
    </w:p>
    <w:p w:rsidR="000B44B0" w:rsidRDefault="000B44B0">
      <w:pPr>
        <w:jc w:val="center"/>
        <w:rPr>
          <w:sz w:val="24"/>
          <w:szCs w:val="24"/>
        </w:rPr>
      </w:pPr>
      <w:r>
        <w:rPr>
          <w:sz w:val="24"/>
          <w:szCs w:val="24"/>
        </w:rPr>
        <w:t>RESULTS</w:t>
      </w:r>
    </w:p>
    <w:p w:rsidR="000B44B0" w:rsidRDefault="000B44B0">
      <w:pPr>
        <w:jc w:val="center"/>
        <w:rPr>
          <w:sz w:val="24"/>
          <w:szCs w:val="24"/>
        </w:rPr>
      </w:pP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>Due to extreme weather conditions only four young runners braved the bitterly cold wind and heavy rain to compete around the orchard meadow course.</w:t>
      </w:r>
    </w:p>
    <w:p w:rsidR="000B44B0" w:rsidRDefault="000B44B0">
      <w:pPr>
        <w:rPr>
          <w:sz w:val="24"/>
          <w:szCs w:val="24"/>
        </w:rPr>
      </w:pP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  <w:t>2.2k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7m 17s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yr 5/6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Phoenix Thompson</w:t>
      </w:r>
      <w:r>
        <w:rPr>
          <w:sz w:val="24"/>
          <w:szCs w:val="24"/>
        </w:rPr>
        <w:tab/>
        <w:t>B &amp; 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7m 41s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yr 3/4</w:t>
      </w:r>
      <w:r>
        <w:rPr>
          <w:sz w:val="24"/>
          <w:szCs w:val="24"/>
        </w:rPr>
        <w:tab/>
      </w: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 &amp; 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10m 23s</w:t>
      </w:r>
      <w:r>
        <w:rPr>
          <w:sz w:val="24"/>
          <w:szCs w:val="24"/>
        </w:rPr>
        <w:tab/>
        <w:t>yr 5/6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 &amp; D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13m 06s</w:t>
      </w:r>
      <w:r>
        <w:rPr>
          <w:sz w:val="24"/>
          <w:szCs w:val="24"/>
        </w:rPr>
        <w:tab/>
        <w:t>yr 9/10</w:t>
      </w:r>
    </w:p>
    <w:p w:rsidR="000B44B0" w:rsidRDefault="000B44B0">
      <w:pPr>
        <w:rPr>
          <w:sz w:val="24"/>
          <w:szCs w:val="24"/>
        </w:rPr>
      </w:pPr>
    </w:p>
    <w:p w:rsidR="000B44B0" w:rsidRDefault="000B44B0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0B44B0" w:rsidSect="000D2432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2432"/>
    <w:rsid w:val="000B44B0"/>
    <w:rsid w:val="000D2432"/>
    <w:rsid w:val="003E2C57"/>
    <w:rsid w:val="00833E4A"/>
    <w:rsid w:val="00905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432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D2432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0D2432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0D2432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C6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C6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C65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62</Words>
  <Characters>357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CROSS COUNTRY</dc:title>
  <dc:subject/>
  <dc:creator/>
  <cp:keywords/>
  <dc:description/>
  <cp:lastModifiedBy>PD</cp:lastModifiedBy>
  <cp:revision>2</cp:revision>
  <dcterms:created xsi:type="dcterms:W3CDTF">2021-11-28T19:40:00Z</dcterms:created>
  <dcterms:modified xsi:type="dcterms:W3CDTF">2021-11-28T19:40:00Z</dcterms:modified>
</cp:coreProperties>
</file>