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ADD" w:rsidRDefault="00186AD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186ADD" w:rsidRDefault="00186AD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INDOOR OPEN EVENTS 2023</w:t>
      </w:r>
    </w:p>
    <w:p w:rsidR="00186ADD" w:rsidRDefault="00186AD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FOUR</w:t>
      </w:r>
    </w:p>
    <w:p w:rsidR="00186ADD" w:rsidRDefault="00186AD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SUNDAY MARCH 5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2023 </w:t>
      </w:r>
    </w:p>
    <w:p w:rsidR="00186ADD" w:rsidRDefault="00186AD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186ADD" w:rsidRDefault="00186ADD">
      <w:pPr>
        <w:rPr>
          <w:sz w:val="24"/>
          <w:szCs w:val="24"/>
          <w:u w:val="single"/>
        </w:rPr>
      </w:pPr>
    </w:p>
    <w:p w:rsidR="00186ADD" w:rsidRDefault="00186AD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POLE VAULT</w:t>
      </w: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U13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HIGH JUMP</w:t>
      </w: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U13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U20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LONG JUMP</w:t>
      </w: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U13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U17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Sofia Daniele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  <w:t>4.68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U20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U15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SEN. 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Dan Steel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HUNTS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</w:t>
      </w: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U20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SEN.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Jennifer Howard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BARTON &amp; DIST.</w:t>
      </w:r>
      <w:r>
        <w:rPr>
          <w:sz w:val="24"/>
          <w:szCs w:val="24"/>
        </w:rPr>
        <w:tab/>
        <w:t>9.37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U15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SEN 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Dan Steel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HUNTS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  <w:r>
        <w:rPr>
          <w:sz w:val="24"/>
          <w:szCs w:val="24"/>
        </w:rPr>
        <w:t>VET 60 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Nigel Bilton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</w:p>
    <w:p w:rsidR="00186ADD" w:rsidRDefault="00186ADD">
      <w:pPr>
        <w:rPr>
          <w:sz w:val="24"/>
          <w:szCs w:val="24"/>
        </w:rPr>
      </w:pPr>
    </w:p>
    <w:sectPr w:rsidR="00186ADD" w:rsidSect="00990462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¨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0462"/>
    <w:rsid w:val="001833DA"/>
    <w:rsid w:val="00186ADD"/>
    <w:rsid w:val="005075B7"/>
    <w:rsid w:val="00990462"/>
    <w:rsid w:val="00DF5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462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90462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990462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990462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D3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D35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D35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107</Words>
  <Characters>610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2023-03-13T16:01:00Z</dcterms:created>
  <dcterms:modified xsi:type="dcterms:W3CDTF">2023-03-13T16:01:00Z</dcterms:modified>
</cp:coreProperties>
</file>