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65" w:rsidRDefault="00C91C65">
      <w:pPr>
        <w:jc w:val="center"/>
        <w:rPr>
          <w:sz w:val="24"/>
          <w:szCs w:val="24"/>
          <w:u w:val="single"/>
        </w:rPr>
      </w:pP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  <w:u w:val="single"/>
            </w:rPr>
            <w:t>BOSTON</w:t>
          </w:r>
        </w:smartTag>
      </w:smartTag>
      <w:r>
        <w:rPr>
          <w:sz w:val="24"/>
          <w:szCs w:val="24"/>
          <w:u w:val="single"/>
        </w:rPr>
        <w:t xml:space="preserve"> AND DISTRICT ATHLETIC CLUB</w:t>
      </w:r>
    </w:p>
    <w:p w:rsidR="00C91C65" w:rsidRDefault="00C91C6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OPEN COMBINED EVENTS COMPETITION INCORPORATING THE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  <w:u w:val="single"/>
            </w:rPr>
            <w:t>LINCOLNSHIRE</w:t>
          </w:r>
        </w:smartTag>
      </w:smartTag>
      <w:r>
        <w:rPr>
          <w:sz w:val="24"/>
          <w:szCs w:val="24"/>
          <w:u w:val="single"/>
        </w:rPr>
        <w:t xml:space="preserve"> COUNTY COMBINED EVENTS CHAMPIONSHIPS</w:t>
      </w:r>
    </w:p>
    <w:p w:rsidR="00C91C65" w:rsidRDefault="00C91C6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SATURDAY &amp; SUNDAY 3</w:t>
      </w:r>
      <w:r>
        <w:rPr>
          <w:sz w:val="24"/>
          <w:szCs w:val="24"/>
          <w:u w:val="single"/>
          <w:vertAlign w:val="superscript"/>
        </w:rPr>
        <w:t>rd</w:t>
      </w:r>
      <w:r>
        <w:rPr>
          <w:sz w:val="24"/>
          <w:szCs w:val="24"/>
          <w:u w:val="single"/>
        </w:rPr>
        <w:t xml:space="preserve"> &amp; 4</w:t>
      </w:r>
      <w:r>
        <w:rPr>
          <w:sz w:val="24"/>
          <w:szCs w:val="24"/>
          <w:u w:val="single"/>
          <w:vertAlign w:val="superscript"/>
        </w:rPr>
        <w:t>th</w:t>
      </w:r>
      <w:r>
        <w:rPr>
          <w:sz w:val="24"/>
          <w:szCs w:val="24"/>
          <w:u w:val="single"/>
        </w:rPr>
        <w:t xml:space="preserve"> SEPTEMBER 2022</w:t>
      </w:r>
    </w:p>
    <w:p w:rsidR="00C91C65" w:rsidRDefault="00C91C6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AT THE TOMMY CLAY TRACK,PRINCESS ROYAL SPORTS ARENA,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  <w:u w:val="single"/>
            </w:rPr>
            <w:t>BOSTON</w:t>
          </w:r>
        </w:smartTag>
      </w:smartTag>
    </w:p>
    <w:p w:rsidR="00C91C65" w:rsidRDefault="00C91C65">
      <w:pPr>
        <w:jc w:val="center"/>
        <w:rPr>
          <w:sz w:val="24"/>
          <w:szCs w:val="24"/>
          <w:u w:val="single"/>
        </w:rPr>
      </w:pPr>
    </w:p>
    <w:p w:rsidR="00C91C65" w:rsidRDefault="00C91C6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C91C65" w:rsidRDefault="00C91C6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TRIATHLON</w:t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628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2.51.5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302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88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>628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467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83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Vortex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88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>467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U13 GIRLS PENTATHLON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</w:t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1276 points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200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3.08.9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1276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1135 points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192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3.00.7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1135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Olivia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725 points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81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193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88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>725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  <w:u w:val="single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  <w:u w:val="single"/>
            </w:rPr>
            <w:t>County</w:t>
          </w:r>
        </w:smartTag>
        <w:r>
          <w:rPr>
            <w:sz w:val="24"/>
            <w:szCs w:val="24"/>
            <w:u w:val="single"/>
          </w:rPr>
          <w:t xml:space="preserve"> </w:t>
        </w:r>
        <w:smartTag w:uri="urn:schemas-microsoft-com:office:smarttags" w:element="PlaceName">
          <w:r>
            <w:rPr>
              <w:sz w:val="24"/>
              <w:szCs w:val="24"/>
              <w:u w:val="single"/>
            </w:rPr>
            <w:t>Championships</w:t>
          </w:r>
        </w:smartTag>
      </w:smartTag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Gold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Silver</w:t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Bronze</w:t>
      </w:r>
      <w:r>
        <w:rPr>
          <w:sz w:val="24"/>
          <w:szCs w:val="24"/>
        </w:rPr>
        <w:tab/>
        <w:t xml:space="preserve"> Olivia Lindsay</w:t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U15 GIRLS PENTATHLON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Charlotte Gilding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City of Norwich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2480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413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423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2480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Chloe Fields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1932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456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-----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-----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432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1932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Alice Grieve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Rushcliffe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1816 points  </w:t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326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  <w:u w:val="single"/>
        </w:rPr>
        <w:t xml:space="preserve"> 1816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1552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3.26.1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161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1552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  <w:u w:val="single"/>
            </w:rPr>
            <w:t>County</w:t>
          </w:r>
        </w:smartTag>
        <w:r>
          <w:rPr>
            <w:sz w:val="24"/>
            <w:szCs w:val="24"/>
            <w:u w:val="single"/>
          </w:rPr>
          <w:t xml:space="preserve"> </w:t>
        </w:r>
        <w:smartTag w:uri="urn:schemas-microsoft-com:office:smarttags" w:element="PlaceName">
          <w:r>
            <w:rPr>
              <w:sz w:val="24"/>
              <w:szCs w:val="24"/>
              <w:u w:val="single"/>
            </w:rPr>
            <w:t>Championships</w:t>
          </w:r>
        </w:smartTag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Gold</w:t>
      </w:r>
      <w:r>
        <w:rPr>
          <w:sz w:val="24"/>
          <w:szCs w:val="24"/>
        </w:rPr>
        <w:tab/>
        <w:t>Chloe Fields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Silver </w:t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U13 BOYS PENTATHLON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Reuben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761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152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75H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115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88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>761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U15 BOYS PENTATHLON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Lincon Wellington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1893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543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381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  <w:u w:val="single"/>
        </w:rPr>
        <w:t>1893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1697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487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2.32.6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1697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Euan William Lowe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Lincoln Wellington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1691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451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2.37.1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1691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4/</w:t>
      </w:r>
      <w:r>
        <w:rPr>
          <w:sz w:val="24"/>
          <w:szCs w:val="24"/>
        </w:rPr>
        <w:tab/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1591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375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2.47.2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147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1591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5/</w:t>
      </w:r>
      <w:r>
        <w:rPr>
          <w:sz w:val="24"/>
          <w:szCs w:val="24"/>
        </w:rPr>
        <w:tab/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1374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284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2.29.7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326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  <w:u w:val="single"/>
        </w:rPr>
        <w:t xml:space="preserve"> 1374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6/</w:t>
      </w:r>
      <w:r>
        <w:rPr>
          <w:sz w:val="24"/>
          <w:szCs w:val="24"/>
        </w:rPr>
        <w:tab/>
        <w:t>Cameron Shivas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792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276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 11</w:t>
      </w:r>
      <w:r>
        <w:rPr>
          <w:sz w:val="24"/>
          <w:szCs w:val="24"/>
        </w:rPr>
        <w:t xml:space="preserve">                                                                                           </w:t>
      </w:r>
    </w:p>
    <w:p w:rsidR="00C91C65" w:rsidRDefault="00C91C65">
      <w:pPr>
        <w:ind w:left="288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>792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7/</w:t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739 points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192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 xml:space="preserve">  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880" w:firstLine="720"/>
        <w:rPr>
          <w:sz w:val="24"/>
          <w:szCs w:val="24"/>
        </w:rPr>
      </w:pPr>
      <w:r>
        <w:rPr>
          <w:sz w:val="24"/>
          <w:szCs w:val="24"/>
          <w:u w:val="single"/>
        </w:rPr>
        <w:t>739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</w:p>
    <w:p w:rsidR="00C91C65" w:rsidRDefault="00C91C65">
      <w:pPr>
        <w:ind w:left="2880" w:firstLine="720"/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  <w:u w:val="single"/>
            </w:rPr>
            <w:t>County</w:t>
          </w:r>
        </w:smartTag>
        <w:r>
          <w:rPr>
            <w:sz w:val="24"/>
            <w:szCs w:val="24"/>
            <w:u w:val="single"/>
          </w:rPr>
          <w:t xml:space="preserve"> </w:t>
        </w:r>
        <w:smartTag w:uri="urn:schemas-microsoft-com:office:smarttags" w:element="PlaceName">
          <w:r>
            <w:rPr>
              <w:sz w:val="24"/>
              <w:szCs w:val="24"/>
              <w:u w:val="single"/>
            </w:rPr>
            <w:t>Championships</w:t>
          </w:r>
        </w:smartTag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Gold</w:t>
      </w:r>
      <w:r>
        <w:rPr>
          <w:sz w:val="24"/>
          <w:szCs w:val="24"/>
        </w:rPr>
        <w:tab/>
        <w:t>Loui Whittaker</w:t>
      </w:r>
      <w:r>
        <w:rPr>
          <w:sz w:val="24"/>
          <w:szCs w:val="24"/>
        </w:rPr>
        <w:tab/>
        <w:t xml:space="preserve"> Silver  Patrick McNally</w:t>
      </w:r>
      <w:r>
        <w:rPr>
          <w:sz w:val="24"/>
          <w:szCs w:val="24"/>
        </w:rPr>
        <w:tab/>
        <w:t xml:space="preserve">Bronze  Ewan William Lowe            </w:t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U17 WOMEN HEPTATHLON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3535 points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200m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3535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2001 points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418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200m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3.10.4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  <w:u w:val="single"/>
        </w:rPr>
        <w:t xml:space="preserve"> 2001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  <w:u w:val="single"/>
            </w:rPr>
            <w:t>County</w:t>
          </w:r>
        </w:smartTag>
        <w:r>
          <w:rPr>
            <w:sz w:val="24"/>
            <w:szCs w:val="24"/>
            <w:u w:val="single"/>
          </w:rPr>
          <w:t xml:space="preserve"> </w:t>
        </w:r>
        <w:smartTag w:uri="urn:schemas-microsoft-com:office:smarttags" w:element="PlaceName">
          <w:r>
            <w:rPr>
              <w:sz w:val="24"/>
              <w:szCs w:val="24"/>
              <w:u w:val="single"/>
            </w:rPr>
            <w:t>Championships</w:t>
          </w:r>
        </w:smartTag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Gold</w:t>
      </w:r>
      <w:r>
        <w:rPr>
          <w:sz w:val="24"/>
          <w:szCs w:val="24"/>
        </w:rPr>
        <w:tab/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Silver   Hannah Hardwick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  <w:u w:val="single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U20 WOMEN HEPTATHLON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Asha Soames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Thetford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4314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734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200m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40.47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566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  <w:u w:val="single"/>
        </w:rPr>
        <w:t xml:space="preserve"> 4314</w:t>
      </w:r>
    </w:p>
    <w:p w:rsidR="00C91C65" w:rsidRDefault="00C91C65">
      <w:pPr>
        <w:ind w:left="2880"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Erin Lobley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Hallamshire Harriers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1993 points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585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625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  <w:u w:val="single"/>
        </w:rPr>
        <w:t>1993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Withdrew from competition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U20 MEN DECATHLON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5581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663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11.85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597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110H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1500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4.56.1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582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  <w:u w:val="single"/>
        </w:rPr>
        <w:t>5581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  <w:u w:val="single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  <w:u w:val="single"/>
            </w:rPr>
            <w:t>County</w:t>
          </w:r>
        </w:smartTag>
        <w:r>
          <w:rPr>
            <w:sz w:val="24"/>
            <w:szCs w:val="24"/>
            <w:u w:val="single"/>
          </w:rPr>
          <w:t xml:space="preserve"> </w:t>
        </w:r>
        <w:smartTag w:uri="urn:schemas-microsoft-com:office:smarttags" w:element="PlaceName">
          <w:r>
            <w:rPr>
              <w:sz w:val="24"/>
              <w:szCs w:val="24"/>
              <w:u w:val="single"/>
            </w:rPr>
            <w:t>Championships</w:t>
          </w:r>
        </w:smartTag>
      </w:smartTag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Gold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Eljay Secker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  <w:u w:val="single"/>
        </w:rPr>
        <w:t>SENIOR MEN DECATHLON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1/</w:t>
      </w:r>
      <w:r>
        <w:rPr>
          <w:sz w:val="24"/>
          <w:szCs w:val="24"/>
        </w:rPr>
        <w:tab/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3371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586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110H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1500m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6.06.7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237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3371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2/</w:t>
      </w:r>
      <w:r>
        <w:rPr>
          <w:sz w:val="24"/>
          <w:szCs w:val="24"/>
        </w:rPr>
        <w:tab/>
        <w:t>James Roark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3205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380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61.5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110H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29.02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1500m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5.10.9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499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  <w:u w:val="single"/>
        </w:rPr>
        <w:t>3205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2160" w:firstLine="720"/>
        <w:rPr>
          <w:sz w:val="24"/>
          <w:szCs w:val="24"/>
        </w:rPr>
      </w:pPr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3/</w:t>
      </w:r>
      <w:r>
        <w:rPr>
          <w:sz w:val="24"/>
          <w:szCs w:val="24"/>
        </w:rPr>
        <w:tab/>
        <w:t>Oli Lammiman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2055 points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293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110H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----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1500m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621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  <w:u w:val="single"/>
        </w:rPr>
        <w:t>2055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  <w:u w:val="single"/>
        </w:rPr>
      </w:pPr>
      <w:smartTag w:uri="urn:schemas-microsoft-com:office:smarttags" w:element="place">
        <w:smartTag w:uri="urn:schemas-microsoft-com:office:smarttags" w:element="PlaceType">
          <w:r>
            <w:rPr>
              <w:sz w:val="24"/>
              <w:szCs w:val="24"/>
              <w:u w:val="single"/>
            </w:rPr>
            <w:t>County</w:t>
          </w:r>
        </w:smartTag>
        <w:r>
          <w:rPr>
            <w:sz w:val="24"/>
            <w:szCs w:val="24"/>
            <w:u w:val="single"/>
          </w:rPr>
          <w:t xml:space="preserve"> </w:t>
        </w:r>
        <w:smartTag w:uri="urn:schemas-microsoft-com:office:smarttags" w:element="PlaceName">
          <w:r>
            <w:rPr>
              <w:sz w:val="24"/>
              <w:szCs w:val="24"/>
              <w:u w:val="single"/>
            </w:rPr>
            <w:t>Championships</w:t>
          </w:r>
        </w:smartTag>
      </w:smartTag>
    </w:p>
    <w:p w:rsidR="00C91C65" w:rsidRDefault="00C91C65">
      <w:pPr>
        <w:rPr>
          <w:sz w:val="24"/>
          <w:szCs w:val="24"/>
        </w:rPr>
      </w:pPr>
      <w:r>
        <w:rPr>
          <w:sz w:val="24"/>
          <w:szCs w:val="24"/>
        </w:rPr>
        <w:t>Gold</w:t>
      </w:r>
      <w:r>
        <w:rPr>
          <w:sz w:val="24"/>
          <w:szCs w:val="24"/>
        </w:rPr>
        <w:tab/>
        <w:t>John Fulcher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Silver</w:t>
      </w:r>
      <w:r>
        <w:rPr>
          <w:sz w:val="24"/>
          <w:szCs w:val="24"/>
        </w:rPr>
        <w:tab/>
        <w:t>James Roark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Bronze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Oli Lammiman</w:t>
      </w:r>
      <w:r>
        <w:rPr>
          <w:sz w:val="24"/>
          <w:szCs w:val="24"/>
        </w:rPr>
        <w:tab/>
      </w:r>
    </w:p>
    <w:p w:rsidR="00C91C65" w:rsidRDefault="00C91C65">
      <w:pPr>
        <w:rPr>
          <w:sz w:val="24"/>
          <w:szCs w:val="24"/>
        </w:rPr>
      </w:pP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Olli Tiainen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Boston &amp; District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2260 points</w:t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7.87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359 points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firstLine="720"/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>400m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>110H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>Discus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>PV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>1500m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5.38.3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359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  <w:u w:val="single"/>
        </w:rPr>
        <w:t>2260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91C65" w:rsidRDefault="00C91C65">
      <w:pPr>
        <w:ind w:left="720"/>
        <w:rPr>
          <w:sz w:val="24"/>
          <w:szCs w:val="24"/>
        </w:rPr>
      </w:pPr>
    </w:p>
    <w:p w:rsidR="00C91C65" w:rsidRDefault="00C91C65" w:rsidP="00526C4C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C91C65" w:rsidSect="0016786E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0AAF"/>
    <w:rsid w:val="0016786E"/>
    <w:rsid w:val="0047069C"/>
    <w:rsid w:val="00526C4C"/>
    <w:rsid w:val="005C7808"/>
    <w:rsid w:val="005E4A5E"/>
    <w:rsid w:val="008A41E2"/>
    <w:rsid w:val="00AF4231"/>
    <w:rsid w:val="00C91C65"/>
    <w:rsid w:val="00D95FC3"/>
    <w:rsid w:val="00DF0AAF"/>
    <w:rsid w:val="00DF1318"/>
    <w:rsid w:val="00F65E95"/>
    <w:rsid w:val="00F7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locked="1" w:uiPriority="0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786E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786E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16786E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6786E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A6D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A6D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A6D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6</Pages>
  <Words>1077</Words>
  <Characters>6143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2022-09-24T21:17:00Z</dcterms:created>
  <dcterms:modified xsi:type="dcterms:W3CDTF">2022-09-24T21:17:00Z</dcterms:modified>
</cp:coreProperties>
</file>