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38A" w:rsidRDefault="006C338A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6C338A" w:rsidRDefault="006C338A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JUNIOR SPORTSHALL 2022/23</w:t>
      </w:r>
    </w:p>
    <w:p w:rsidR="006C338A" w:rsidRDefault="006C338A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ONE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OCTOBER 29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2022</w:t>
      </w:r>
    </w:p>
    <w:p w:rsidR="006C338A" w:rsidRDefault="006C338A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At The B-Hive, Punchbowl Lane, Boston</w:t>
      </w:r>
    </w:p>
    <w:p w:rsidR="006C338A" w:rsidRDefault="006C338A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6C338A" w:rsidRDefault="006C338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BOYS &amp; GIRLS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25.9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Katherine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Middle Barton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26.6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27.6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55.7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Katherine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Middle Barton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57.2 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63.4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1.37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Katherine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Middle Barton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1.29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1.22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Katherine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Middle Barton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3.82 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3.44 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3.44       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Katherine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Middle Barton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</w:t>
      </w:r>
      <w:r>
        <w:rPr>
          <w:sz w:val="24"/>
          <w:szCs w:val="24"/>
        </w:rPr>
        <w:tab/>
        <w:t xml:space="preserve">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Chest Push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Katherine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Middle Barton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3.75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Speed Bounce 20sec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Katherine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Middle Barton School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BOYS &amp; GIRLS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23.3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24.4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26.0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51.3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52.3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57.4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1.20.3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1.28.4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1.35.9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1.61</w:t>
      </w:r>
      <w:r>
        <w:rPr>
          <w:sz w:val="24"/>
          <w:szCs w:val="24"/>
        </w:rPr>
        <w:tab/>
        <w:t xml:space="preserve">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1.56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1.52       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4.36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4.32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3.83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35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31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29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Chest Push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4.50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4.25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4.00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Speed Bounce 20sec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39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37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Mi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36   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  <w:u w:val="single"/>
        </w:rPr>
        <w:t>U13 BOYS &amp; GIRLS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23.4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24.3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Jonathan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Chipping Norton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24.7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52.7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53.4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Jonathan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Chipping Norton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53.8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1.20.9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1.25.8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Jonathan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Chipping Norton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1.27.9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1.73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1.71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Jonathan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Chipping Norton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1.70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5.14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4.82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Jonathan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Chipping Norton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4.56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38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36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Jonathan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Chipping Norton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35   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5.22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5.01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Jonathan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Chipping Norton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4.31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Speed Bounce 30sec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71         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Jonathan Denby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Chipping Norton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 BOYS &amp; GIRLS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20.4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20.9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Joshua Tayo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21.6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43.1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Joshua Tayo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45.9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46.2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1.09.5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Joshua Tayo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1.13.2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1.14.0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2.27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2.26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Joshua Tayo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2.09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6.66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6.36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Joshua Tayo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5.82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</w:t>
      </w:r>
      <w:r>
        <w:rPr>
          <w:sz w:val="24"/>
          <w:szCs w:val="24"/>
        </w:rPr>
        <w:tab/>
        <w:t xml:space="preserve">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Joshua Tayo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</w:t>
      </w:r>
      <w:r>
        <w:rPr>
          <w:sz w:val="24"/>
          <w:szCs w:val="24"/>
        </w:rPr>
        <w:tab/>
        <w:t xml:space="preserve">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</w:t>
      </w:r>
      <w:r>
        <w:rPr>
          <w:sz w:val="24"/>
          <w:szCs w:val="24"/>
        </w:rPr>
        <w:tab/>
        <w:t xml:space="preserve">    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8.51</w:t>
      </w: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8.32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Joshua Tayo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6.61    </w:t>
      </w:r>
    </w:p>
    <w:p w:rsidR="006C338A" w:rsidRDefault="006C338A">
      <w:pPr>
        <w:rPr>
          <w:sz w:val="24"/>
          <w:szCs w:val="24"/>
        </w:rPr>
      </w:pP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>Speed Bounce 30sec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77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74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Joshua Tayo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70       </w:t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6C338A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6C338A" w:rsidRDefault="006C338A">
      <w:pPr>
        <w:rPr>
          <w:sz w:val="24"/>
          <w:szCs w:val="24"/>
        </w:rPr>
      </w:pPr>
    </w:p>
    <w:p w:rsidR="006C338A" w:rsidRPr="0070720D" w:rsidRDefault="006C33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6C338A" w:rsidRPr="0070720D" w:rsidSect="00FA1422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¨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18C3"/>
    <w:rsid w:val="00102032"/>
    <w:rsid w:val="00143C47"/>
    <w:rsid w:val="001654DA"/>
    <w:rsid w:val="0016777A"/>
    <w:rsid w:val="003B619E"/>
    <w:rsid w:val="004112FF"/>
    <w:rsid w:val="004C6BC5"/>
    <w:rsid w:val="005518C3"/>
    <w:rsid w:val="005A3925"/>
    <w:rsid w:val="006C338A"/>
    <w:rsid w:val="0070720D"/>
    <w:rsid w:val="00707F7B"/>
    <w:rsid w:val="007341A4"/>
    <w:rsid w:val="00995FE7"/>
    <w:rsid w:val="009A521D"/>
    <w:rsid w:val="00D31371"/>
    <w:rsid w:val="00ED2E17"/>
    <w:rsid w:val="00FA1422"/>
    <w:rsid w:val="00FF2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A1422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A1422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FA1422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FA1422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501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501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501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3</Pages>
  <Words>649</Words>
  <Characters>3705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2022-11-06T21:18:00Z</dcterms:created>
  <dcterms:modified xsi:type="dcterms:W3CDTF">2022-11-06T21:18:00Z</dcterms:modified>
</cp:coreProperties>
</file>