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3EE" w:rsidRDefault="00CD73E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CD73EE" w:rsidRDefault="00CD73E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SPORTSHALL 2022/23</w:t>
      </w:r>
    </w:p>
    <w:p w:rsidR="00CD73EE" w:rsidRDefault="00CD73E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FOUR</w:t>
      </w:r>
    </w:p>
    <w:p w:rsidR="00CD73EE" w:rsidRDefault="00CD73E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JANUARY 28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</w:p>
    <w:p w:rsidR="00CD73EE" w:rsidRDefault="00CD73E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CD73EE" w:rsidRDefault="00CD73EE">
      <w:pPr>
        <w:rPr>
          <w:sz w:val="24"/>
          <w:szCs w:val="24"/>
          <w:u w:val="single"/>
        </w:rPr>
      </w:pPr>
    </w:p>
    <w:p w:rsidR="00CD73EE" w:rsidRDefault="00CD73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&amp; U11</w:t>
      </w: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25.6</w:t>
      </w:r>
      <w:r>
        <w:rPr>
          <w:sz w:val="24"/>
          <w:szCs w:val="24"/>
        </w:rPr>
        <w:tab/>
        <w:t>U11</w:t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26.9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28.5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41.6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42.3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45.7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58.3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60.1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69.3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1.38.8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1.39.5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1.62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1.21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4.50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3.41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3.26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SB 20secs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CP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4.50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3.00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3.00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Bal.T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50s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48s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33s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</w:t>
      </w: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</w:t>
      </w:r>
      <w:r>
        <w:rPr>
          <w:sz w:val="24"/>
          <w:szCs w:val="24"/>
        </w:rPr>
        <w:tab/>
        <w:t>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47.9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59.6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65.6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1.22.7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1.28.8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1.84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1.62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1.62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5.45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4.98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4.68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SB 30secs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</w:t>
      </w:r>
      <w:r>
        <w:rPr>
          <w:sz w:val="24"/>
          <w:szCs w:val="24"/>
        </w:rPr>
        <w:tab/>
      </w:r>
    </w:p>
    <w:p w:rsidR="00CD73EE" w:rsidRDefault="00CD73EE">
      <w:pPr>
        <w:ind w:left="144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Bal.T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60s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51s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SHOT 3k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6.27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3.97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</w:t>
      </w: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22.1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28.2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36.2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50.0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52.2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52.4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1.15.5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1.21.4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1.26.4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2.24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1.96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1.65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6.40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6.10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5.44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SB 30secs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</w:t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</w:t>
      </w:r>
      <w:r>
        <w:rPr>
          <w:sz w:val="24"/>
          <w:szCs w:val="24"/>
        </w:rPr>
        <w:tab/>
      </w:r>
    </w:p>
    <w:p w:rsidR="00CD73EE" w:rsidRDefault="00CD73EE">
      <w:pPr>
        <w:ind w:left="144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</w:t>
      </w:r>
      <w:r>
        <w:rPr>
          <w:sz w:val="24"/>
          <w:szCs w:val="24"/>
        </w:rPr>
        <w:tab/>
      </w:r>
    </w:p>
    <w:p w:rsidR="00CD73EE" w:rsidRDefault="00CD73EE">
      <w:pPr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  <w:r>
        <w:rPr>
          <w:sz w:val="24"/>
          <w:szCs w:val="24"/>
        </w:rPr>
        <w:t>SHOT  4K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6.30  </w:t>
      </w:r>
      <w:r>
        <w:rPr>
          <w:sz w:val="24"/>
          <w:szCs w:val="24"/>
        </w:rPr>
        <w:tab/>
      </w:r>
    </w:p>
    <w:p w:rsidR="00CD73EE" w:rsidRDefault="00CD73EE">
      <w:pPr>
        <w:ind w:left="720"/>
        <w:rPr>
          <w:sz w:val="24"/>
          <w:szCs w:val="24"/>
        </w:rPr>
      </w:pPr>
      <w:r>
        <w:rPr>
          <w:sz w:val="24"/>
          <w:szCs w:val="24"/>
        </w:rPr>
        <w:t>3.25K</w:t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6.71</w:t>
      </w:r>
    </w:p>
    <w:p w:rsidR="00CD73EE" w:rsidRDefault="00CD73EE">
      <w:pPr>
        <w:ind w:left="720"/>
        <w:rPr>
          <w:sz w:val="24"/>
          <w:szCs w:val="24"/>
        </w:rPr>
      </w:pPr>
      <w:r>
        <w:rPr>
          <w:sz w:val="24"/>
          <w:szCs w:val="24"/>
        </w:rPr>
        <w:t>3.25K</w:t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Beth Mitchell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73EE" w:rsidRDefault="00CD73EE">
      <w:pPr>
        <w:ind w:left="720" w:firstLine="720"/>
        <w:rPr>
          <w:sz w:val="24"/>
          <w:szCs w:val="24"/>
        </w:rPr>
      </w:pPr>
    </w:p>
    <w:p w:rsidR="00CD73EE" w:rsidRDefault="00CD73EE">
      <w:pPr>
        <w:rPr>
          <w:sz w:val="24"/>
          <w:szCs w:val="24"/>
        </w:rPr>
      </w:pPr>
    </w:p>
    <w:sectPr w:rsidR="00CD73EE" w:rsidSect="00000581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2C3A"/>
    <w:rsid w:val="00000581"/>
    <w:rsid w:val="00106F89"/>
    <w:rsid w:val="00801E39"/>
    <w:rsid w:val="00A72C3A"/>
    <w:rsid w:val="00B4168F"/>
    <w:rsid w:val="00CD73EE"/>
    <w:rsid w:val="00CF1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0581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0581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000581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000581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BC3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BC3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BC3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</Pages>
  <Words>489</Words>
  <Characters>2788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2023-01-29T20:52:00Z</dcterms:created>
  <dcterms:modified xsi:type="dcterms:W3CDTF">2023-01-29T20:52:00Z</dcterms:modified>
</cp:coreProperties>
</file>