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577" w:rsidRDefault="0050057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BOSTON &amp; DISTRICT ATHLETIC CLUB</w:t>
      </w:r>
    </w:p>
    <w:p w:rsidR="00500577" w:rsidRDefault="0050057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JUNIOR SPORTSHALL 2022/23</w:t>
      </w:r>
    </w:p>
    <w:p w:rsidR="00500577" w:rsidRDefault="0050057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MATCH SIX</w:t>
      </w:r>
      <w:r>
        <w:rPr>
          <w:b/>
          <w:bCs/>
          <w:sz w:val="24"/>
          <w:szCs w:val="24"/>
          <w:u w:val="single"/>
        </w:rPr>
        <w:tab/>
      </w:r>
      <w:r>
        <w:rPr>
          <w:b/>
          <w:bCs/>
          <w:sz w:val="24"/>
          <w:szCs w:val="24"/>
          <w:u w:val="single"/>
        </w:rPr>
        <w:tab/>
        <w:t>MARCH 25</w:t>
      </w:r>
      <w:r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2023</w:t>
      </w:r>
    </w:p>
    <w:p w:rsidR="00500577" w:rsidRDefault="00500577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RESULTS</w:t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  <w:u w:val="single"/>
        </w:rPr>
        <w:t>U9 &amp; U11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31.4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144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144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144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43.7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144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48.0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55.5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1.31.0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1.48.4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3.26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Chest Pass</w:t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Mia Clark-Atkins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Lexi Mindham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Ellis Richardson</w:t>
      </w:r>
      <w:r>
        <w:rPr>
          <w:sz w:val="24"/>
          <w:szCs w:val="24"/>
        </w:rPr>
        <w:tab/>
        <w:t>U9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  <w:u w:val="single"/>
        </w:rPr>
        <w:t>U13 &amp;U15 BOYS &amp;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2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24.1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3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37.6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38.0</w:t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44.0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4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50.1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53.3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54.6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56.0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64.7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6 Laps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1.18.8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1.23.8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1.24.5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1.26.3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1.44.9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VJ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29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STJ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4.92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4.52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4.48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6.11</w:t>
      </w:r>
      <w:r>
        <w:rPr>
          <w:sz w:val="24"/>
          <w:szCs w:val="24"/>
        </w:rPr>
        <w:tab/>
        <w:t>4K</w:t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4.19</w:t>
      </w:r>
      <w:r>
        <w:rPr>
          <w:sz w:val="24"/>
          <w:szCs w:val="24"/>
        </w:rPr>
        <w:tab/>
        <w:t>3K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>SLJ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</w:t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U15</w:t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Kirsten Richardson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z w:val="24"/>
          <w:szCs w:val="24"/>
        </w:rPr>
        <w:tab/>
        <w:t>Jacob Collier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Noah Donnelly-Coles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................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1.44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500577" w:rsidRDefault="0050057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00577" w:rsidRDefault="00500577">
      <w:pPr>
        <w:ind w:left="720" w:firstLine="720"/>
        <w:rPr>
          <w:sz w:val="24"/>
          <w:szCs w:val="24"/>
        </w:rPr>
      </w:pPr>
    </w:p>
    <w:sectPr w:rsidR="00500577" w:rsidSect="009B6665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6665"/>
    <w:rsid w:val="002F3161"/>
    <w:rsid w:val="004D54FE"/>
    <w:rsid w:val="00500577"/>
    <w:rsid w:val="009B6665"/>
    <w:rsid w:val="00A1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65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B6665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9B6665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9B6665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7AF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7AF2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7AF2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575</Words>
  <Characters>3282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&amp; DISTRICT ATHLETIC CLUB</dc:title>
  <dc:subject/>
  <dc:creator/>
  <cp:keywords/>
  <dc:description/>
  <cp:lastModifiedBy>PD</cp:lastModifiedBy>
  <cp:revision>2</cp:revision>
  <dcterms:created xsi:type="dcterms:W3CDTF">2023-03-26T18:54:00Z</dcterms:created>
  <dcterms:modified xsi:type="dcterms:W3CDTF">2023-03-26T18:54:00Z</dcterms:modified>
</cp:coreProperties>
</file>