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28B" w:rsidRDefault="00DE528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DE528B" w:rsidRDefault="00DE528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JUNIOR CROSS COUNTRY WINTER SERIES</w:t>
      </w:r>
    </w:p>
    <w:p w:rsidR="00DE528B" w:rsidRDefault="00DE528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THREE     SATURDAY FEBRUARY 11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2023</w:t>
      </w:r>
    </w:p>
    <w:p w:rsidR="00DE528B" w:rsidRDefault="00DE528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DE528B" w:rsidRDefault="00DE528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BOYS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APPROX RUNNING DISTANCE 700mtrs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DE528B" w:rsidRDefault="00DE528B">
      <w:pPr>
        <w:rPr>
          <w:sz w:val="24"/>
          <w:szCs w:val="24"/>
          <w:u w:val="single"/>
        </w:rPr>
      </w:pPr>
    </w:p>
    <w:p w:rsidR="00DE528B" w:rsidRDefault="00DE528B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Charlie Shakespeare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E528B" w:rsidRDefault="00DE528B">
      <w:pPr>
        <w:rPr>
          <w:sz w:val="24"/>
          <w:szCs w:val="24"/>
        </w:rPr>
      </w:pPr>
    </w:p>
    <w:p w:rsidR="00DE528B" w:rsidRDefault="00DE528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 BOYS &amp; GIRLS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APPROX RUNNING DISTANCE</w:t>
      </w:r>
      <w:r>
        <w:rPr>
          <w:sz w:val="24"/>
          <w:szCs w:val="24"/>
          <w:u w:val="single"/>
        </w:rPr>
        <w:tab/>
        <w:t>1,400mtrs</w:t>
      </w:r>
      <w:r>
        <w:rPr>
          <w:sz w:val="24"/>
          <w:szCs w:val="24"/>
          <w:u w:val="single"/>
        </w:rPr>
        <w:tab/>
      </w:r>
    </w:p>
    <w:p w:rsidR="00DE528B" w:rsidRDefault="00DE528B">
      <w:pPr>
        <w:rPr>
          <w:sz w:val="24"/>
          <w:szCs w:val="24"/>
          <w:u w:val="single"/>
        </w:rPr>
      </w:pPr>
    </w:p>
    <w:p w:rsidR="00DE528B" w:rsidRDefault="00DE528B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Jenson Middleton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E528B" w:rsidRDefault="00DE528B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E528B" w:rsidRDefault="00DE528B">
      <w:pPr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Amber Hallsworth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E528B" w:rsidRDefault="00DE528B">
      <w:pPr>
        <w:rPr>
          <w:sz w:val="24"/>
          <w:szCs w:val="24"/>
        </w:rPr>
      </w:pPr>
      <w:r>
        <w:rPr>
          <w:sz w:val="24"/>
          <w:szCs w:val="24"/>
        </w:rPr>
        <w:t>4/</w:t>
      </w:r>
      <w:r>
        <w:rPr>
          <w:sz w:val="24"/>
          <w:szCs w:val="24"/>
        </w:rPr>
        <w:tab/>
        <w:t>Tabitha Cotton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E528B" w:rsidRDefault="00DE528B">
      <w:pPr>
        <w:rPr>
          <w:sz w:val="24"/>
          <w:szCs w:val="24"/>
        </w:rPr>
      </w:pPr>
    </w:p>
    <w:p w:rsidR="00DE528B" w:rsidRDefault="00DE528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 BOYS &amp; GIRLS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APPROX RUNNING DISTNCE</w:t>
      </w:r>
      <w:r>
        <w:rPr>
          <w:sz w:val="24"/>
          <w:szCs w:val="24"/>
          <w:u w:val="single"/>
        </w:rPr>
        <w:tab/>
        <w:t>2,100mtrs</w:t>
      </w:r>
      <w:r>
        <w:rPr>
          <w:sz w:val="24"/>
          <w:szCs w:val="24"/>
          <w:u w:val="single"/>
        </w:rPr>
        <w:tab/>
      </w:r>
    </w:p>
    <w:p w:rsidR="00DE528B" w:rsidRDefault="00DE528B">
      <w:pPr>
        <w:rPr>
          <w:sz w:val="24"/>
          <w:szCs w:val="24"/>
          <w:u w:val="single"/>
        </w:rPr>
      </w:pPr>
    </w:p>
    <w:p w:rsidR="00DE528B" w:rsidRDefault="00DE528B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Austin Cotton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E528B" w:rsidRDefault="00DE528B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12.07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E528B" w:rsidRDefault="00DE528B">
      <w:pPr>
        <w:rPr>
          <w:sz w:val="24"/>
          <w:szCs w:val="24"/>
        </w:rPr>
      </w:pPr>
    </w:p>
    <w:p w:rsidR="00DE528B" w:rsidRDefault="00DE528B">
      <w:pPr>
        <w:rPr>
          <w:sz w:val="24"/>
          <w:szCs w:val="24"/>
        </w:rPr>
      </w:pPr>
    </w:p>
    <w:sectPr w:rsidR="00DE528B" w:rsidSect="00902CFC">
      <w:endnotePr>
        <w:numFmt w:val="decimal"/>
      </w:endnotePr>
      <w:type w:val="continuous"/>
      <w:pgSz w:w="12240" w:h="15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2CFC"/>
    <w:rsid w:val="000B4E0C"/>
    <w:rsid w:val="008D0F03"/>
    <w:rsid w:val="00902CFC"/>
    <w:rsid w:val="00AD3827"/>
    <w:rsid w:val="00DE5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CFC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2CFC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902CFC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902CFC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043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043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043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91</Words>
  <Characters>521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cp:lastPrinted>2023-02-12T15:28:00Z</cp:lastPrinted>
  <dcterms:created xsi:type="dcterms:W3CDTF">2023-02-12T18:10:00Z</dcterms:created>
  <dcterms:modified xsi:type="dcterms:W3CDTF">2023-02-12T18:10:00Z</dcterms:modified>
</cp:coreProperties>
</file>