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ADC" w:rsidRDefault="008D4ADC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BOSTON AND DISTRICT ATHLETIC CLUB</w:t>
      </w:r>
    </w:p>
    <w:p w:rsidR="008D4ADC" w:rsidRDefault="008D4ADC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TOMMY CLAY DEVELOPMENT SERIES 2022</w:t>
      </w:r>
    </w:p>
    <w:p w:rsidR="008D4ADC" w:rsidRDefault="008D4ADC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MATCH TWO    6th MAY 2022</w:t>
      </w:r>
    </w:p>
    <w:p w:rsidR="008D4ADC" w:rsidRDefault="008D4ADC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RESULTS</w:t>
      </w:r>
    </w:p>
    <w:p w:rsidR="008D4ADC" w:rsidRDefault="008D4ADC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U9</w:t>
      </w:r>
    </w:p>
    <w:p w:rsidR="008D4ADC" w:rsidRDefault="008D4ADC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75m B &amp; G</w:t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Lennon Teague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Flynn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Rosalie Barker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Charlie Shaw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Ada Martin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15.0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Ellis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  <w:u w:val="single"/>
        </w:rPr>
      </w:pPr>
    </w:p>
    <w:p w:rsidR="008D4ADC" w:rsidRDefault="008D4ADC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150m</w:t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Lennon Teague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26.3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Emily Ward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27.2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Charlie Shaw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30.8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Rosalie Barker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31.2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Ada Martin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31.3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Ellis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31.4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</w:p>
    <w:p w:rsidR="008D4ADC" w:rsidRDefault="008D4ADC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LJ Girls</w:t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Emily Ward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2.44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Ada Martin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2.33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Rosalie Barker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1.58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</w:p>
    <w:p w:rsidR="008D4ADC" w:rsidRDefault="008D4ADC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LJ Boys</w:t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Flynn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2.74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Lennon Teague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2.70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Charlie Shaw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2.63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Ellis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1.93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</w:p>
    <w:p w:rsidR="008D4ADC" w:rsidRDefault="008D4ADC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Whizzer Girls</w:t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Frankie Goff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8.44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Emily Ward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8.11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</w:p>
    <w:p w:rsidR="008D4ADC" w:rsidRDefault="008D4ADC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Whizzer Boys</w:t>
      </w:r>
      <w:r>
        <w:rPr>
          <w:sz w:val="24"/>
          <w:szCs w:val="24"/>
          <w:u w:val="single"/>
        </w:rPr>
        <w:tab/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Lennon Teague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21.02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Flynn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14.23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Charlie Shaw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13.23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</w:p>
    <w:p w:rsidR="008D4ADC" w:rsidRDefault="008D4ADC">
      <w:pPr>
        <w:rPr>
          <w:sz w:val="24"/>
          <w:szCs w:val="24"/>
          <w:u w:val="single"/>
        </w:rPr>
      </w:pPr>
    </w:p>
    <w:p w:rsidR="008D4ADC" w:rsidRDefault="008D4ADC">
      <w:pPr>
        <w:rPr>
          <w:sz w:val="24"/>
          <w:szCs w:val="24"/>
          <w:u w:val="single"/>
        </w:rPr>
      </w:pPr>
    </w:p>
    <w:p w:rsidR="008D4ADC" w:rsidRDefault="008D4ADC">
      <w:pPr>
        <w:rPr>
          <w:sz w:val="24"/>
          <w:szCs w:val="24"/>
          <w:u w:val="single"/>
        </w:rPr>
      </w:pPr>
    </w:p>
    <w:p w:rsidR="008D4ADC" w:rsidRDefault="008D4ADC">
      <w:pPr>
        <w:rPr>
          <w:sz w:val="24"/>
          <w:szCs w:val="24"/>
          <w:u w:val="single"/>
        </w:rPr>
      </w:pPr>
    </w:p>
    <w:p w:rsidR="008D4ADC" w:rsidRDefault="008D4ADC">
      <w:pPr>
        <w:rPr>
          <w:sz w:val="24"/>
          <w:szCs w:val="24"/>
          <w:u w:val="single"/>
        </w:rPr>
      </w:pPr>
    </w:p>
    <w:p w:rsidR="008D4ADC" w:rsidRDefault="008D4ADC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U11</w:t>
      </w:r>
    </w:p>
    <w:p w:rsidR="008D4ADC" w:rsidRDefault="008D4ADC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80m B &amp; G</w:t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Jacob Creasey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Sol Bowman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Newark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Lucy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Oliver Pike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Mia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Lexi Atkinson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</w:p>
    <w:p w:rsidR="008D4ADC" w:rsidRDefault="008D4ADC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600m B &amp; G</w:t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Owen Treharne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2.11.8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Isabella Thorpe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2.18.6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Jacob Creasey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2.38.7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Oliver Pike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2.51.1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</w:p>
    <w:p w:rsidR="008D4ADC" w:rsidRDefault="008D4ADC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LJ Girls</w:t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Idabella Thorpe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2.97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Mia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2.76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Lucy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2.66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Lexi Atkinson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1.91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</w:p>
    <w:p w:rsidR="008D4ADC" w:rsidRDefault="008D4ADC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LJ Boys</w:t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Owen Treharne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3.14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Sol Bowman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Newark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2.71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Oliver Pike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2.49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Jacob Creasey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2.00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</w:p>
    <w:p w:rsidR="008D4ADC" w:rsidRDefault="008D4ADC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Whizzer</w:t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Owen Treharne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15.19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Mia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10.22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</w:p>
    <w:p w:rsidR="008D4ADC" w:rsidRDefault="008D4ADC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U13</w:t>
      </w:r>
    </w:p>
    <w:p w:rsidR="008D4ADC" w:rsidRDefault="008D4ADC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70H</w:t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Kirsten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16.5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Letitia Arch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Isabella Pike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16.9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75mH</w:t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Devan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16.0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Damian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18.8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Rubern Frost-Ware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21.0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</w:p>
    <w:p w:rsidR="008D4ADC" w:rsidRDefault="008D4ADC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100m Boys &amp; Girls</w:t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Florence Lilly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LW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Devan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15.0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Letitia Arch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15.4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Noah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15.6</w:t>
      </w:r>
    </w:p>
    <w:p w:rsidR="008D4ADC" w:rsidRDefault="008D4ADC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LJ Girls</w:t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Florence Lilly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LW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4.05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Letitia Arch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3.70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Kirsten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3.25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Isabella Pike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2.70</w:t>
      </w:r>
    </w:p>
    <w:p w:rsidR="008D4ADC" w:rsidRDefault="008D4ADC">
      <w:pPr>
        <w:rPr>
          <w:sz w:val="24"/>
          <w:szCs w:val="24"/>
        </w:rPr>
      </w:pPr>
    </w:p>
    <w:p w:rsidR="008D4ADC" w:rsidRDefault="008D4ADC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Shot Boys</w:t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Damian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4.43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Devan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4.19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Noah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3.37</w:t>
      </w:r>
    </w:p>
    <w:p w:rsidR="008D4ADC" w:rsidRDefault="008D4ADC">
      <w:pPr>
        <w:rPr>
          <w:sz w:val="24"/>
          <w:szCs w:val="24"/>
        </w:rPr>
      </w:pPr>
    </w:p>
    <w:p w:rsidR="008D4ADC" w:rsidRDefault="008D4ADC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Javelin Girls</w:t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Isabella Pike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6.68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Javelin Boys</w:t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Damian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  <w:t xml:space="preserve">           11.02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Noah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  <w:t xml:space="preserve">             6.59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Rubern</w:t>
      </w:r>
      <w:r>
        <w:rPr>
          <w:sz w:val="24"/>
          <w:szCs w:val="24"/>
        </w:rPr>
        <w:tab/>
        <w:t xml:space="preserve"> Frost-Ware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  <w:t xml:space="preserve">             4.63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</w:p>
    <w:p w:rsidR="008D4ADC" w:rsidRDefault="008D4ADC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U15</w:t>
      </w:r>
    </w:p>
    <w:p w:rsidR="008D4ADC" w:rsidRDefault="008D4ADC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75H</w:t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Julia Paluch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Isabelle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17.6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80H</w:t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Lex Bowman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Newark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Patrick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</w:p>
    <w:p w:rsidR="008D4ADC" w:rsidRDefault="008D4ADC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100m Boys</w:t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Hayden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</w:p>
    <w:p w:rsidR="008D4ADC" w:rsidRDefault="008D4ADC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300m Boys</w:t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Lex Bowman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Newark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41.9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William Harris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48.5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</w:p>
    <w:p w:rsidR="008D4ADC" w:rsidRDefault="008D4ADC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LJ Boys</w:t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Jack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4.87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Hayden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4.70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Patrick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4.62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William Harris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3.99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Joseph Thorpe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3.28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</w:p>
    <w:p w:rsidR="008D4ADC" w:rsidRDefault="008D4ADC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Shot Girls</w:t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Isabelle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6.23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Shot Boys</w:t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Hayden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7.81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Jack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7.16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Joseph Thorpe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3.50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</w:p>
    <w:p w:rsidR="008D4ADC" w:rsidRDefault="008D4ADC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Javelin Girls</w:t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Isabelle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13.28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  <w:u w:val="single"/>
        </w:rPr>
      </w:pPr>
    </w:p>
    <w:p w:rsidR="008D4ADC" w:rsidRDefault="008D4ADC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Javelin Boys</w:t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Lex Bowman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Newark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19.76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Jack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18.37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</w:p>
    <w:p w:rsidR="008D4ADC" w:rsidRDefault="008D4ADC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U17</w:t>
      </w:r>
    </w:p>
    <w:p w:rsidR="008D4ADC" w:rsidRDefault="008D4ADC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80H</w:t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Katie Marsh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12.2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Louise Hirst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Hannah Hardwick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16.5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</w:p>
    <w:p w:rsidR="008D4ADC" w:rsidRDefault="008D4ADC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100m</w:t>
      </w:r>
      <w:r>
        <w:rPr>
          <w:sz w:val="24"/>
          <w:szCs w:val="24"/>
          <w:u w:val="single"/>
        </w:rPr>
        <w:tab/>
        <w:t xml:space="preserve">M &amp;W  </w:t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McKye Bird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Evie Kendrick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Louth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Hannah Hardwick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</w:p>
    <w:p w:rsidR="008D4ADC" w:rsidRDefault="008D4ADC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400m M &amp;W</w:t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McKye Bird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66.8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Hannah Hardwick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78.9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</w:p>
    <w:p w:rsidR="008D4ADC" w:rsidRDefault="008D4ADC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LJ W</w:t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Katie Marsh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5.10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Louise Hirst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4.93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Evie Kendrick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Louth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4.39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Megan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3.88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</w:p>
    <w:p w:rsidR="008D4ADC" w:rsidRDefault="008D4ADC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Shot W</w:t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Georgia Ward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9.24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Megan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6.49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</w:p>
    <w:p w:rsidR="008D4ADC" w:rsidRDefault="008D4ADC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Javelin W</w:t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Megan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13.88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</w:p>
    <w:p w:rsidR="008D4ADC" w:rsidRDefault="008D4ADC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U20</w:t>
      </w:r>
    </w:p>
    <w:p w:rsidR="008D4ADC" w:rsidRDefault="008D4ADC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100H</w:t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Eljay Secker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  <w:u w:val="single"/>
        </w:rPr>
      </w:pPr>
    </w:p>
    <w:p w:rsidR="008D4ADC" w:rsidRDefault="008D4ADC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100m</w:t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Eljay Secker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Luke Saunders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400m</w:t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Luke Saunders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66.9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  <w:u w:val="single"/>
        </w:rPr>
        <w:t>LJ W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Asha Soames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Thetford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4.74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  <w:u w:val="single"/>
        </w:rPr>
      </w:pPr>
    </w:p>
    <w:p w:rsidR="008D4ADC" w:rsidRDefault="008D4ADC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LJ M</w:t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Eljay Secker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5.98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</w:p>
    <w:p w:rsidR="008D4ADC" w:rsidRDefault="008D4ADC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Javelin W</w:t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Asha Soames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Thetford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34.91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</w:p>
    <w:p w:rsidR="008D4ADC" w:rsidRDefault="008D4ADC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Javelin M</w:t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Eljay Secker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40.80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</w:p>
    <w:p w:rsidR="008D4ADC" w:rsidRDefault="008D4ADC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1500 Mixed Ages</w:t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William Harris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5.09.5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Luke Saunders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5.24.6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U20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Patrick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5.42.3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Florence Lilly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LW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5.45.3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Joseph Thorpe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5.53.0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Kirsten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6.53.3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>Rubern Frost-Ware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7.01.1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U13</w:t>
      </w: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</w:p>
    <w:p w:rsidR="008D4ADC" w:rsidRDefault="008D4ADC">
      <w:pPr>
        <w:rPr>
          <w:sz w:val="24"/>
          <w:szCs w:val="24"/>
        </w:rPr>
      </w:pPr>
    </w:p>
    <w:p w:rsidR="008D4ADC" w:rsidRDefault="008D4ADC">
      <w:pPr>
        <w:rPr>
          <w:sz w:val="24"/>
          <w:szCs w:val="24"/>
        </w:rPr>
      </w:pPr>
    </w:p>
    <w:p w:rsidR="008D4ADC" w:rsidRDefault="008D4ADC">
      <w:pPr>
        <w:rPr>
          <w:sz w:val="24"/>
          <w:szCs w:val="24"/>
        </w:rPr>
      </w:pPr>
    </w:p>
    <w:p w:rsidR="008D4ADC" w:rsidRDefault="008D4ADC">
      <w:pPr>
        <w:rPr>
          <w:sz w:val="24"/>
          <w:szCs w:val="24"/>
        </w:rPr>
      </w:pP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</w:p>
    <w:p w:rsidR="008D4ADC" w:rsidRDefault="008D4ADC">
      <w:pPr>
        <w:rPr>
          <w:sz w:val="24"/>
          <w:szCs w:val="24"/>
        </w:rPr>
      </w:pPr>
    </w:p>
    <w:p w:rsidR="008D4ADC" w:rsidRDefault="008D4ADC">
      <w:pPr>
        <w:rPr>
          <w:sz w:val="24"/>
          <w:szCs w:val="24"/>
        </w:rPr>
      </w:pPr>
    </w:p>
    <w:p w:rsidR="008D4ADC" w:rsidRDefault="008D4ADC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4ADC" w:rsidRDefault="008D4ADC">
      <w:pPr>
        <w:rPr>
          <w:sz w:val="24"/>
          <w:szCs w:val="24"/>
        </w:rPr>
      </w:pPr>
    </w:p>
    <w:p w:rsidR="008D4ADC" w:rsidRDefault="008D4ADC">
      <w:pPr>
        <w:rPr>
          <w:sz w:val="24"/>
          <w:szCs w:val="24"/>
        </w:rPr>
      </w:pPr>
    </w:p>
    <w:p w:rsidR="008D4ADC" w:rsidRDefault="008D4ADC">
      <w:pPr>
        <w:rPr>
          <w:sz w:val="24"/>
          <w:szCs w:val="24"/>
        </w:rPr>
      </w:pPr>
    </w:p>
    <w:p w:rsidR="008D4ADC" w:rsidRDefault="008D4ADC">
      <w:pPr>
        <w:rPr>
          <w:sz w:val="24"/>
          <w:szCs w:val="24"/>
        </w:rPr>
      </w:pPr>
    </w:p>
    <w:p w:rsidR="008D4ADC" w:rsidRDefault="008D4ADC">
      <w:pPr>
        <w:rPr>
          <w:sz w:val="24"/>
          <w:szCs w:val="24"/>
        </w:rPr>
      </w:pPr>
    </w:p>
    <w:p w:rsidR="008D4ADC" w:rsidRDefault="008D4ADC">
      <w:pPr>
        <w:rPr>
          <w:sz w:val="24"/>
          <w:szCs w:val="24"/>
        </w:rPr>
      </w:pPr>
    </w:p>
    <w:sectPr w:rsidR="008D4ADC" w:rsidSect="00DC3AC6">
      <w:endnotePr>
        <w:numFmt w:val="decimal"/>
      </w:endnotePr>
      <w:type w:val="continuous"/>
      <w:pgSz w:w="12240" w:h="15840"/>
      <w:pgMar w:top="1440" w:right="1440" w:bottom="1440" w:left="1440" w:header="0" w:footer="0" w:gutter="0"/>
      <w:paperSrc w:first="257" w:other="257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autoHyphenation/>
  <w:drawingGridHorizontalSpacing w:val="283"/>
  <w:drawingGridVerticalSpacing w:val="283"/>
  <w:doNotShadeFormData/>
  <w:characterSpacingControl w:val="doNotCompress"/>
  <w:endnotePr>
    <w:numFmt w:val="decimal"/>
  </w:endnotePr>
  <w:compat>
    <w:doNotUseHTMLParagraphAutoSpacing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8460A"/>
    <w:rsid w:val="0047078A"/>
    <w:rsid w:val="008D4ADC"/>
    <w:rsid w:val="00AB3C82"/>
    <w:rsid w:val="00D8460A"/>
    <w:rsid w:val="00DC3AC6"/>
    <w:rsid w:val="00F453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locked="1" w:uiPriority="0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locked="1" w:uiPriority="0"/>
    <w:lsdException w:name="No List" w:locked="1" w:uiPriority="0"/>
    <w:lsdException w:name="Outline List 1" w:locked="1" w:uiPriority="0"/>
    <w:lsdException w:name="Outline List 2" w:locked="1" w:uiPriority="0"/>
    <w:lsdException w:name="Outline List 3" w:locked="1" w:uiPriority="0"/>
    <w:lsdException w:name="Table Simple 1" w:locked="1" w:uiPriority="0"/>
    <w:lsdException w:name="Table Simple 2" w:locked="1" w:uiPriority="0"/>
    <w:lsdException w:name="Table Simple 3" w:locked="1" w:uiPriority="0"/>
    <w:lsdException w:name="Table Classic 1" w:locked="1" w:uiPriority="0"/>
    <w:lsdException w:name="Table Classic 2" w:locked="1" w:uiPriority="0"/>
    <w:lsdException w:name="Table Classic 3" w:locked="1" w:uiPriority="0"/>
    <w:lsdException w:name="Table Classic 4" w:locked="1" w:uiPriority="0"/>
    <w:lsdException w:name="Table Colorful 1" w:locked="1" w:uiPriority="0"/>
    <w:lsdException w:name="Table Colorful 2" w:locked="1" w:uiPriority="0"/>
    <w:lsdException w:name="Table Colorful 3" w:locked="1" w:uiPriority="0"/>
    <w:lsdException w:name="Table Columns 1" w:locked="1" w:uiPriority="0"/>
    <w:lsdException w:name="Table Columns 2" w:locked="1" w:uiPriority="0"/>
    <w:lsdException w:name="Table Columns 3" w:locked="1" w:uiPriority="0"/>
    <w:lsdException w:name="Table Columns 4" w:locked="1" w:uiPriority="0"/>
    <w:lsdException w:name="Table Columns 5" w:locked="1" w:uiPriority="0"/>
    <w:lsdException w:name="Table Grid 1" w:locked="1" w:uiPriority="0"/>
    <w:lsdException w:name="Table Grid 2" w:locked="1" w:uiPriority="0"/>
    <w:lsdException w:name="Table Grid 3" w:locked="1" w:uiPriority="0"/>
    <w:lsdException w:name="Table Grid 4" w:locked="1" w:uiPriority="0"/>
    <w:lsdException w:name="Table Grid 5" w:locked="1" w:uiPriority="0"/>
    <w:lsdException w:name="Table Grid 6" w:locked="1" w:uiPriority="0"/>
    <w:lsdException w:name="Table Grid 7" w:locked="1" w:uiPriority="0"/>
    <w:lsdException w:name="Table Grid 8" w:locked="1" w:uiPriority="0"/>
    <w:lsdException w:name="Table List 1" w:locked="1" w:uiPriority="0"/>
    <w:lsdException w:name="Table List 2" w:locked="1" w:uiPriority="0"/>
    <w:lsdException w:name="Table List 3" w:locked="1" w:uiPriority="0"/>
    <w:lsdException w:name="Table List 4" w:locked="1" w:uiPriority="0"/>
    <w:lsdException w:name="Table List 5" w:locked="1" w:uiPriority="0"/>
    <w:lsdException w:name="Table List 6" w:locked="1" w:uiPriority="0"/>
    <w:lsdException w:name="Table List 7" w:locked="1" w:uiPriority="0"/>
    <w:lsdException w:name="Table List 8" w:locked="1" w:uiPriority="0"/>
    <w:lsdException w:name="Table 3D effects 1" w:locked="1" w:uiPriority="0"/>
    <w:lsdException w:name="Table 3D effects 2" w:locked="1" w:uiPriority="0"/>
    <w:lsdException w:name="Table 3D effects 3" w:locked="1" w:uiPriority="0"/>
    <w:lsdException w:name="Table Contemporary" w:locked="1" w:uiPriority="0"/>
    <w:lsdException w:name="Table Elegant" w:locked="1" w:uiPriority="0"/>
    <w:lsdException w:name="Table Professional" w:locked="1" w:uiPriority="0"/>
    <w:lsdException w:name="Table Subtle 1" w:semiHidden="1" w:unhideWhenUsed="1"/>
    <w:lsdException w:name="Table Subtle 2" w:locked="1" w:uiPriority="0"/>
    <w:lsdException w:name="Table Web 1" w:locked="1" w:uiPriority="0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C3AC6"/>
    <w:pPr>
      <w:widowControl w:val="0"/>
    </w:pPr>
    <w:rPr>
      <w:kern w:val="1"/>
      <w:sz w:val="20"/>
      <w:szCs w:val="20"/>
      <w:lang w:eastAsia="zh-C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C3AC6"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Heading2">
    <w:name w:val="heading 2"/>
    <w:basedOn w:val="Heading1"/>
    <w:next w:val="Normal"/>
    <w:link w:val="Heading2Char"/>
    <w:uiPriority w:val="99"/>
    <w:qFormat/>
    <w:rsid w:val="00DC3AC6"/>
    <w:pPr>
      <w:outlineLvl w:val="1"/>
    </w:pPr>
    <w:rPr>
      <w:sz w:val="32"/>
      <w:szCs w:val="32"/>
    </w:rPr>
  </w:style>
  <w:style w:type="paragraph" w:styleId="Heading3">
    <w:name w:val="heading 3"/>
    <w:basedOn w:val="Heading2"/>
    <w:next w:val="Normal"/>
    <w:link w:val="Heading3Char"/>
    <w:uiPriority w:val="99"/>
    <w:qFormat/>
    <w:rsid w:val="00DC3AC6"/>
    <w:pPr>
      <w:outlineLvl w:val="2"/>
    </w:pPr>
    <w:rPr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2DEA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2DEA"/>
    <w:rPr>
      <w:rFonts w:asciiTheme="majorHAnsi" w:eastAsiaTheme="majorEastAsia" w:hAnsiTheme="majorHAnsi" w:cstheme="majorBidi"/>
      <w:b/>
      <w:bCs/>
      <w:i/>
      <w:iCs/>
      <w:kern w:val="1"/>
      <w:sz w:val="28"/>
      <w:szCs w:val="28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2DEA"/>
    <w:rPr>
      <w:rFonts w:asciiTheme="majorHAnsi" w:eastAsiaTheme="majorEastAsia" w:hAnsiTheme="majorHAnsi" w:cstheme="majorBidi"/>
      <w:b/>
      <w:bCs/>
      <w:kern w:val="1"/>
      <w:sz w:val="26"/>
      <w:szCs w:val="2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5</Pages>
  <Words>744</Words>
  <Characters>4247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BOSTON AND DISTRICT ATHLETIC CLUB</dc:title>
  <dc:subject/>
  <dc:creator/>
  <cp:keywords/>
  <dc:description/>
  <cp:lastModifiedBy>PD</cp:lastModifiedBy>
  <cp:revision>2</cp:revision>
  <cp:lastPrinted>2022-05-09T17:37:00Z</cp:lastPrinted>
  <dcterms:created xsi:type="dcterms:W3CDTF">2022-05-16T17:09:00Z</dcterms:created>
  <dcterms:modified xsi:type="dcterms:W3CDTF">2022-05-16T17:09:00Z</dcterms:modified>
</cp:coreProperties>
</file>