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3B0" w:rsidRDefault="00FB73B0">
      <w:pPr>
        <w:jc w:val="center"/>
        <w:rPr>
          <w:sz w:val="24"/>
          <w:szCs w:val="24"/>
        </w:rPr>
      </w:pPr>
      <w:r>
        <w:rPr>
          <w:sz w:val="24"/>
          <w:szCs w:val="24"/>
        </w:rPr>
        <w:t>BOSTON AND DISTRICT ATHLETIC CLUB</w:t>
      </w:r>
    </w:p>
    <w:p w:rsidR="00FB73B0" w:rsidRDefault="00FB73B0">
      <w:pPr>
        <w:jc w:val="center"/>
        <w:rPr>
          <w:sz w:val="24"/>
          <w:szCs w:val="24"/>
        </w:rPr>
      </w:pPr>
      <w:r>
        <w:rPr>
          <w:sz w:val="24"/>
          <w:szCs w:val="24"/>
        </w:rPr>
        <w:t>TURNBULLS TOMMY CLAY DEVELOPMENT SERIES 2022</w:t>
      </w:r>
    </w:p>
    <w:p w:rsidR="00FB73B0" w:rsidRDefault="00FB73B0">
      <w:pPr>
        <w:jc w:val="center"/>
        <w:rPr>
          <w:sz w:val="24"/>
          <w:szCs w:val="24"/>
        </w:rPr>
      </w:pPr>
      <w:r>
        <w:rPr>
          <w:sz w:val="24"/>
          <w:szCs w:val="24"/>
        </w:rPr>
        <w:t>MATCH FOUR   JUNE 17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2022</w:t>
      </w:r>
    </w:p>
    <w:p w:rsidR="00FB73B0" w:rsidRDefault="00FB73B0">
      <w:pPr>
        <w:jc w:val="center"/>
        <w:rPr>
          <w:sz w:val="24"/>
          <w:szCs w:val="24"/>
        </w:rPr>
      </w:pPr>
      <w:r>
        <w:rPr>
          <w:sz w:val="24"/>
          <w:szCs w:val="24"/>
        </w:rPr>
        <w:t>RESULTS</w:t>
      </w:r>
    </w:p>
    <w:p w:rsidR="00FB73B0" w:rsidRDefault="00FB73B0">
      <w:pPr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U9</w:t>
      </w: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75m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Frankie Goff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Franco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Billy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B73B0" w:rsidRDefault="00FB73B0">
      <w:pPr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150m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Frankie Goff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29.6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Billy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B73B0" w:rsidRDefault="00FB73B0">
      <w:pPr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Franco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3.20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3.12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2.90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Whizzer</w:t>
      </w:r>
      <w:r>
        <w:rPr>
          <w:sz w:val="24"/>
          <w:szCs w:val="24"/>
        </w:rPr>
        <w:tab/>
        <w:t>Franco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10.35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Billy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5.89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U11</w:t>
      </w: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80m Boys</w:t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12.9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13.6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14.9</w:t>
      </w:r>
      <w:r>
        <w:rPr>
          <w:sz w:val="24"/>
          <w:szCs w:val="24"/>
        </w:rPr>
        <w:tab/>
      </w:r>
    </w:p>
    <w:p w:rsidR="00FB73B0" w:rsidRDefault="00FB73B0">
      <w:pPr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80m Girls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13.8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14.3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Mia Clarke-Atkins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15.3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B73B0" w:rsidRDefault="00FB73B0">
      <w:pPr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Whiz. Girls</w:t>
      </w:r>
      <w:r>
        <w:rPr>
          <w:sz w:val="24"/>
          <w:szCs w:val="24"/>
        </w:rPr>
        <w:tab/>
        <w:t>Mia Clarke-Atkins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18.23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17.04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9.42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8.62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B73B0" w:rsidRDefault="00FB73B0">
      <w:pPr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Whiz. Boys</w:t>
      </w:r>
      <w:r>
        <w:rPr>
          <w:sz w:val="24"/>
          <w:szCs w:val="24"/>
        </w:rPr>
        <w:tab/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27.20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24.02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14.91</w:t>
      </w:r>
      <w:r>
        <w:rPr>
          <w:sz w:val="24"/>
          <w:szCs w:val="24"/>
        </w:rPr>
        <w:tab/>
      </w:r>
    </w:p>
    <w:p w:rsidR="00FB73B0" w:rsidRDefault="00FB73B0">
      <w:pPr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TJ  B&amp;G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6.86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Jacob Creasey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6.34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Mia Clarke-Atkins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6.02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5.87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5.62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4.96</w:t>
      </w:r>
      <w:r>
        <w:rPr>
          <w:sz w:val="24"/>
          <w:szCs w:val="24"/>
        </w:rPr>
        <w:tab/>
      </w:r>
    </w:p>
    <w:p w:rsidR="00FB73B0" w:rsidRDefault="00FB73B0">
      <w:pPr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U13</w:t>
      </w: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100m B&amp;G</w:t>
      </w:r>
      <w:r>
        <w:rPr>
          <w:sz w:val="24"/>
          <w:szCs w:val="24"/>
        </w:rPr>
        <w:tab/>
        <w:t>Maisie Mullett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14.6</w:t>
      </w:r>
      <w:r>
        <w:rPr>
          <w:sz w:val="24"/>
          <w:szCs w:val="24"/>
        </w:rPr>
        <w:tab/>
      </w:r>
    </w:p>
    <w:p w:rsidR="00FB73B0" w:rsidRDefault="00FB73B0">
      <w:pPr>
        <w:ind w:left="1440"/>
        <w:rPr>
          <w:sz w:val="24"/>
          <w:szCs w:val="24"/>
        </w:rPr>
      </w:pPr>
      <w:r>
        <w:rPr>
          <w:sz w:val="24"/>
          <w:szCs w:val="24"/>
        </w:rPr>
        <w:t>Latisha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15.4</w:t>
      </w:r>
      <w:r>
        <w:rPr>
          <w:sz w:val="24"/>
          <w:szCs w:val="24"/>
        </w:rPr>
        <w:tab/>
      </w:r>
    </w:p>
    <w:p w:rsidR="00FB73B0" w:rsidRDefault="00FB73B0">
      <w:pPr>
        <w:ind w:left="1440"/>
        <w:rPr>
          <w:sz w:val="24"/>
          <w:szCs w:val="24"/>
        </w:rPr>
      </w:pPr>
      <w:r>
        <w:rPr>
          <w:sz w:val="24"/>
          <w:szCs w:val="24"/>
        </w:rPr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16.1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Rubern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18.0</w:t>
      </w:r>
      <w:r>
        <w:rPr>
          <w:sz w:val="24"/>
          <w:szCs w:val="24"/>
        </w:rPr>
        <w:tab/>
      </w:r>
    </w:p>
    <w:p w:rsidR="00FB73B0" w:rsidRDefault="00FB73B0">
      <w:pPr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Javelin Boys</w:t>
      </w:r>
      <w:r>
        <w:rPr>
          <w:sz w:val="24"/>
          <w:szCs w:val="24"/>
        </w:rPr>
        <w:tab/>
        <w:t>Aaron Davies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Scunthorpe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17.08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Rubern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15.60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Rhys Davies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Scunthorpe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14.89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12.73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Javelin Girls</w:t>
      </w:r>
      <w:r>
        <w:rPr>
          <w:sz w:val="24"/>
          <w:szCs w:val="24"/>
        </w:rPr>
        <w:tab/>
        <w:t>Isabella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8.59</w:t>
      </w:r>
      <w:r>
        <w:rPr>
          <w:sz w:val="24"/>
          <w:szCs w:val="24"/>
        </w:rPr>
        <w:tab/>
      </w:r>
    </w:p>
    <w:p w:rsidR="00FB73B0" w:rsidRDefault="00FB73B0">
      <w:pPr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TJ Girls</w:t>
      </w:r>
      <w:r>
        <w:rPr>
          <w:sz w:val="24"/>
          <w:szCs w:val="24"/>
        </w:rPr>
        <w:tab/>
        <w:t>Isabella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6.08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5.65</w:t>
      </w:r>
      <w:r>
        <w:rPr>
          <w:sz w:val="24"/>
          <w:szCs w:val="24"/>
        </w:rPr>
        <w:tab/>
      </w:r>
    </w:p>
    <w:p w:rsidR="00FB73B0" w:rsidRDefault="00FB73B0">
      <w:pPr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600m U11 &amp; U13</w:t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Maisie Mulett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1.44.2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2.09.5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2.14.4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Latisha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2.16.4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2.18.1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Rubern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2.18.6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U15</w:t>
      </w: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75H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Sienna Slater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12.0</w:t>
      </w:r>
    </w:p>
    <w:p w:rsidR="00FB73B0" w:rsidRDefault="00FB73B0">
      <w:pPr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300m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56.9</w:t>
      </w:r>
    </w:p>
    <w:p w:rsidR="00FB73B0" w:rsidRDefault="00FB73B0">
      <w:pPr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1500m U13 &amp; 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5.00.00</w:t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Rhys Buswell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5.00.8</w:t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Rhys Davies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Scunthorpe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5.11.6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Aaron Davies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Scunthorpe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5.27.8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Douce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6.17.8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Alayna Buswell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6.27.7</w:t>
      </w:r>
      <w:r>
        <w:rPr>
          <w:sz w:val="24"/>
          <w:szCs w:val="24"/>
        </w:rPr>
        <w:tab/>
      </w:r>
    </w:p>
    <w:p w:rsidR="00FB73B0" w:rsidRDefault="00FB73B0">
      <w:pPr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Jack Clarke-Atkins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10.57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10.34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9.52</w:t>
      </w: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Shot 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Jack Clarke-Atkins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7.49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3.04 </w:t>
      </w:r>
    </w:p>
    <w:p w:rsidR="00FB73B0" w:rsidRDefault="00FB73B0">
      <w:pPr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Shot 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6.92 </w:t>
      </w:r>
    </w:p>
    <w:p w:rsidR="00FB73B0" w:rsidRDefault="00FB73B0">
      <w:pPr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Javelin G</w:t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16.61</w:t>
      </w:r>
      <w:r>
        <w:rPr>
          <w:sz w:val="24"/>
          <w:szCs w:val="24"/>
        </w:rPr>
        <w:tab/>
      </w:r>
    </w:p>
    <w:p w:rsidR="00FB73B0" w:rsidRDefault="00FB73B0">
      <w:pPr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80H 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Katie Marsh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12.1</w:t>
      </w: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Louise Hirst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13.8</w:t>
      </w:r>
    </w:p>
    <w:p w:rsidR="00FB73B0" w:rsidRDefault="00FB73B0">
      <w:pPr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110H U20M</w:t>
      </w:r>
      <w:r>
        <w:rPr>
          <w:sz w:val="24"/>
          <w:szCs w:val="24"/>
        </w:rPr>
        <w:tab/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15.7</w:t>
      </w:r>
    </w:p>
    <w:p w:rsidR="00FB73B0" w:rsidRDefault="00FB73B0">
      <w:pPr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100m mixed ages</w:t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Alexa Boole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  <w:t>U20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13.3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Hannah Hardwick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  <w:t>U17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14.0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14.7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100m mixed ages</w:t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  <w:t>U20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11.5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Lewis Wing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Huntingdon</w:t>
      </w:r>
      <w:r>
        <w:rPr>
          <w:sz w:val="24"/>
          <w:szCs w:val="24"/>
        </w:rPr>
        <w:tab/>
        <w:t>U17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11.6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McKye Bird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  <w:t>U17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12.0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Luke Saunders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  <w:t>U20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13.1</w:t>
      </w:r>
      <w:r>
        <w:rPr>
          <w:sz w:val="24"/>
          <w:szCs w:val="24"/>
        </w:rPr>
        <w:tab/>
      </w:r>
    </w:p>
    <w:p w:rsidR="00FB73B0" w:rsidRDefault="00FB73B0">
      <w:pPr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400m  mixed ages</w:t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 Lammiman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  <w:t>SEN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66.6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Luke Saunders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  <w:t>U20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69.3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Hannah Hardwick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  <w:t>U17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73.5</w:t>
      </w:r>
      <w:r>
        <w:rPr>
          <w:sz w:val="24"/>
          <w:szCs w:val="24"/>
        </w:rPr>
        <w:tab/>
      </w:r>
    </w:p>
    <w:p w:rsidR="00FB73B0" w:rsidRDefault="00FB73B0">
      <w:pPr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1500m  mixed ages</w:t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 Lammiman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  <w:t>SEN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4.56.0</w:t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Luke Saunders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  <w:t>U20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5.21.3</w:t>
      </w:r>
    </w:p>
    <w:p w:rsidR="00FB73B0" w:rsidRDefault="00FB73B0">
      <w:pPr>
        <w:ind w:left="720" w:firstLine="720"/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3000m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Oli Lammiman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  <w:t>SEN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11.29.2</w:t>
      </w:r>
    </w:p>
    <w:p w:rsidR="00FB73B0" w:rsidRDefault="00FB73B0">
      <w:pPr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Louise Hirst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  <w:t>U17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11.04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  <w:t>U17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8.65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Louise Hirst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  <w:t>U17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9.62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  <w:t>U17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7.01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Hannah Hardwick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  <w:t>U17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5.57</w:t>
      </w:r>
      <w:r>
        <w:rPr>
          <w:sz w:val="24"/>
          <w:szCs w:val="24"/>
        </w:rPr>
        <w:tab/>
      </w:r>
    </w:p>
    <w:p w:rsidR="00FB73B0" w:rsidRDefault="00FB73B0">
      <w:pPr>
        <w:ind w:left="720" w:firstLine="720"/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Asha Soames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Thetford</w:t>
      </w:r>
      <w:r>
        <w:rPr>
          <w:sz w:val="24"/>
          <w:szCs w:val="24"/>
        </w:rPr>
        <w:tab/>
        <w:t>U20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9.65</w:t>
      </w:r>
      <w:r>
        <w:rPr>
          <w:sz w:val="24"/>
          <w:szCs w:val="24"/>
        </w:rPr>
        <w:tab/>
      </w:r>
    </w:p>
    <w:p w:rsidR="00FB73B0" w:rsidRDefault="00FB73B0">
      <w:pPr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  <w:t>U20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10.57</w:t>
      </w:r>
      <w:r>
        <w:rPr>
          <w:sz w:val="24"/>
          <w:szCs w:val="24"/>
        </w:rPr>
        <w:tab/>
      </w:r>
    </w:p>
    <w:p w:rsidR="00FB73B0" w:rsidRDefault="00FB73B0">
      <w:pPr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Javelin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Asha Soames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Thetford</w:t>
      </w:r>
      <w:r>
        <w:rPr>
          <w:sz w:val="24"/>
          <w:szCs w:val="24"/>
        </w:rPr>
        <w:tab/>
        <w:t>U20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39.39</w:t>
      </w:r>
    </w:p>
    <w:p w:rsidR="00FB73B0" w:rsidRDefault="00FB73B0">
      <w:pPr>
        <w:rPr>
          <w:sz w:val="24"/>
          <w:szCs w:val="24"/>
        </w:rPr>
      </w:pP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Rhys Davies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Scunthorpe AC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4.63</w:t>
      </w: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Aaron Davies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Scunthorpe AC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B73B0" w:rsidRDefault="00FB73B0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FB73B0" w:rsidRDefault="00FB73B0">
      <w:pPr>
        <w:rPr>
          <w:sz w:val="24"/>
          <w:szCs w:val="24"/>
        </w:rPr>
      </w:pPr>
    </w:p>
    <w:p w:rsidR="00FB73B0" w:rsidRDefault="00FB73B0">
      <w:pPr>
        <w:ind w:left="720" w:firstLine="720"/>
        <w:rPr>
          <w:sz w:val="24"/>
          <w:szCs w:val="24"/>
        </w:rPr>
      </w:pPr>
    </w:p>
    <w:p w:rsidR="00FB73B0" w:rsidRDefault="00FB73B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FB73B0" w:rsidSect="004E297D">
      <w:endnotePr>
        <w:numFmt w:val="decimal"/>
      </w:endnotePr>
      <w:type w:val="continuous"/>
      <w:pgSz w:w="12240" w:h="15840"/>
      <w:pgMar w:top="1440" w:right="1440" w:bottom="1440" w:left="1440" w:header="0" w:footer="0" w:gutter="0"/>
      <w:paperSrc w:first="257" w:other="25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6CA0"/>
    <w:rsid w:val="00036CA0"/>
    <w:rsid w:val="001030DB"/>
    <w:rsid w:val="004E297D"/>
    <w:rsid w:val="00635F05"/>
    <w:rsid w:val="006F7948"/>
    <w:rsid w:val="008067EB"/>
    <w:rsid w:val="00966FB8"/>
    <w:rsid w:val="00F56D9F"/>
    <w:rsid w:val="00FB7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locked="1" w:uiPriority="0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locked="1" w:uiPriority="0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locked="1" w:uiPriority="0"/>
    <w:lsdException w:name="Table Subtle 2" w:locked="1" w:uiPriority="0"/>
    <w:lsdException w:name="Table Web 1" w:locked="1" w:uiPriority="0"/>
    <w:lsdException w:name="Table Web 2" w:locked="1" w:uiPriority="0"/>
    <w:lsdException w:name="Table Web 3" w:locked="1" w:uiPriority="0"/>
    <w:lsdException w:name="Balloon Text" w:locked="1" w:uiPriority="0"/>
    <w:lsdException w:name="Table Grid" w:locked="1" w:uiPriority="0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297D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E297D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4E297D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4E297D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D8A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D8A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D8A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4</Pages>
  <Words>551</Words>
  <Characters>3144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cp:lastPrinted>2022-06-20T15:49:00Z</cp:lastPrinted>
  <dcterms:created xsi:type="dcterms:W3CDTF">2022-06-27T19:20:00Z</dcterms:created>
  <dcterms:modified xsi:type="dcterms:W3CDTF">2022-06-27T19:20:00Z</dcterms:modified>
</cp:coreProperties>
</file>