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CE5" w:rsidRDefault="004B2CE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4B2CE5" w:rsidRDefault="004B2CE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TURNBULLS TOMMY CLAY DEVELOPMENT SERIES</w:t>
      </w:r>
    </w:p>
    <w:p w:rsidR="004B2CE5" w:rsidRDefault="004B2CE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FIVE                  FRIDAY JULY 1</w:t>
      </w:r>
      <w:r>
        <w:rPr>
          <w:sz w:val="24"/>
          <w:szCs w:val="24"/>
          <w:u w:val="single"/>
          <w:vertAlign w:val="superscript"/>
        </w:rPr>
        <w:t>st</w:t>
      </w:r>
      <w:r>
        <w:rPr>
          <w:sz w:val="24"/>
          <w:szCs w:val="24"/>
          <w:u w:val="single"/>
        </w:rPr>
        <w:t xml:space="preserve"> 2022</w:t>
      </w:r>
    </w:p>
    <w:p w:rsidR="004B2CE5" w:rsidRDefault="004B2CE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RESULTS</w:t>
      </w:r>
    </w:p>
    <w:p w:rsidR="004B2CE5" w:rsidRDefault="004B2CE5">
      <w:pPr>
        <w:jc w:val="center"/>
        <w:rPr>
          <w:sz w:val="24"/>
          <w:szCs w:val="24"/>
          <w:u w:val="single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</w:t>
      </w: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50m Girls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Frankie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50m Boys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Franco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  <w:u w:val="single"/>
        </w:rPr>
        <w:t>150m mixed Boys &amp;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LJ mixed Boys &amp; Girls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Franco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Rosalie Barker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Frankie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Whizzer Girls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Frankie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Whizzer Boys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Flynn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14.57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Franco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5.70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4.24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U11</w:t>
      </w: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75m Girls 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150m mixed Boys &amp; Girls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32.8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LJ mixed Boys &amp; Girls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2.65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Lexi Atkinson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Whizzer mixed Boys &amp; Girls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22.89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U13</w:t>
      </w: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70mH Girls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Grace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St. Hughes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75mH Boys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100m mixed Boys &amp; Girls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Grace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St. Hughes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LJ mixed Boys &amp; Girls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Grace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 Hughes Sch.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Shot Boys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Devan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Javelin Girls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Isabella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Javelin Boys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Damian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12.51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U15</w:t>
      </w: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80mH Boys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Lex Bowman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LJ Boys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Patrick McNally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4.46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4.41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Shot Girls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Shot Boys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Jack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Lex Bowman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7.37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Oliver Sorbian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6.84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Javelin Girls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14.99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Javelin Boys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Lex Bowman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16.80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13.41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U17</w:t>
      </w: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LJ Women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5.11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Shot Women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Elsa Broadberry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Javelin Women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17.86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Elsa Broadberry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15.03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100m mixed ages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Hayden Quantrill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Louise Hirst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800m mixed ages</w:t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2.27.7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Florence Lilly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2.47.2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3.13.0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Rubern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3.18.0</w:t>
      </w:r>
      <w:r>
        <w:rPr>
          <w:sz w:val="24"/>
          <w:szCs w:val="24"/>
        </w:rPr>
        <w:tab/>
      </w:r>
    </w:p>
    <w:p w:rsidR="004B2CE5" w:rsidRDefault="004B2CE5">
      <w:pPr>
        <w:rPr>
          <w:sz w:val="24"/>
          <w:szCs w:val="24"/>
        </w:rPr>
      </w:pPr>
      <w:r>
        <w:rPr>
          <w:sz w:val="24"/>
          <w:szCs w:val="24"/>
        </w:rPr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3.24.8</w:t>
      </w: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</w:rPr>
      </w:pPr>
    </w:p>
    <w:p w:rsidR="004B2CE5" w:rsidRDefault="004B2CE5">
      <w:pPr>
        <w:rPr>
          <w:sz w:val="24"/>
          <w:szCs w:val="24"/>
        </w:rPr>
      </w:pPr>
    </w:p>
    <w:sectPr w:rsidR="004B2CE5" w:rsidSect="00ED7AF5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D7AF5"/>
    <w:rsid w:val="00232A06"/>
    <w:rsid w:val="004B2CE5"/>
    <w:rsid w:val="006015C2"/>
    <w:rsid w:val="00E30DD5"/>
    <w:rsid w:val="00ED7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AF5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AF5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ED7AF5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ED7AF5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4EC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4EC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4EC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554</Words>
  <Characters>3158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2022-07-05T20:19:00Z</dcterms:created>
  <dcterms:modified xsi:type="dcterms:W3CDTF">2022-07-05T20:19:00Z</dcterms:modified>
</cp:coreProperties>
</file>