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B0E" w:rsidRDefault="00E93B0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E93B0E" w:rsidRDefault="00E93B0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TURNSBULLS TOMMY CLAY DEVELOPMENT SERIES 2022</w:t>
      </w:r>
    </w:p>
    <w:p w:rsidR="00E93B0E" w:rsidRDefault="00E93B0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SIX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JULY 15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2022</w:t>
      </w:r>
    </w:p>
    <w:p w:rsidR="00E93B0E" w:rsidRDefault="00E93B0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U9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70m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70m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150m Boys &amp; 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Boys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Whizz.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4.29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Whizz.Girls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11.44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11.18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8.95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U11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  <w:t>Boys &amp; 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Boys &amp; 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2.59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Whizz.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Whizz.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12.76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9.31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8.79</w:t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U13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100m Boys &amp; 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Evie Hudson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18.4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10.62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7.49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Boys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  <w:t>Girls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U15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75m H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80mH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  <w:t>Boys &amp; 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300m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55.3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10.72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ind w:firstLine="720"/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Girls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Macey Dimberline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6.60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6.46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Millie Doubleday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Boys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U17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Louise 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9.39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11.48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  <w:t>Girls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U20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  <w:t>Men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  <w:t>Men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11.7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  <w:t>Men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2.50</w:t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Jav.</w:t>
      </w:r>
      <w:r>
        <w:rPr>
          <w:sz w:val="24"/>
          <w:szCs w:val="24"/>
        </w:rPr>
        <w:tab/>
        <w:t>Men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1500m Mixed Ages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Rubern Frost-Ware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Evie Hudson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8.33.4</w:t>
      </w:r>
    </w:p>
    <w:p w:rsidR="00E93B0E" w:rsidRDefault="00E93B0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E93B0E" w:rsidSect="00B63D1B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3D1B"/>
    <w:rsid w:val="00B63D1B"/>
    <w:rsid w:val="00BD3F0D"/>
    <w:rsid w:val="00E93B0E"/>
    <w:rsid w:val="00EB5EE0"/>
    <w:rsid w:val="00FB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D1B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3D1B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63D1B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B63D1B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31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1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1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597</Words>
  <Characters>3405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2022-07-25T14:45:00Z</dcterms:created>
  <dcterms:modified xsi:type="dcterms:W3CDTF">2022-07-25T14:45:00Z</dcterms:modified>
</cp:coreProperties>
</file>