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AD6" w:rsidRPr="004B02FE" w:rsidRDefault="00CF0AD6">
      <w:pPr>
        <w:jc w:val="center"/>
        <w:rPr>
          <w:sz w:val="24"/>
          <w:szCs w:val="24"/>
          <w:u w:val="single"/>
        </w:rPr>
      </w:pPr>
      <w:r w:rsidRPr="004B02FE">
        <w:rPr>
          <w:sz w:val="24"/>
          <w:szCs w:val="24"/>
          <w:u w:val="single"/>
        </w:rPr>
        <w:t>BOSTON AND DISTRICT ATHLETIC CLUB</w:t>
      </w:r>
    </w:p>
    <w:p w:rsidR="00CF0AD6" w:rsidRPr="004B02FE" w:rsidRDefault="00CF0AD6">
      <w:pPr>
        <w:jc w:val="center"/>
        <w:rPr>
          <w:sz w:val="24"/>
          <w:szCs w:val="24"/>
          <w:u w:val="single"/>
        </w:rPr>
      </w:pPr>
      <w:r w:rsidRPr="004B02FE">
        <w:rPr>
          <w:sz w:val="24"/>
          <w:szCs w:val="24"/>
          <w:u w:val="single"/>
        </w:rPr>
        <w:t>TURNBULLS TOMMY CLAY DEVELOPMENT SERIES 2022</w:t>
      </w:r>
    </w:p>
    <w:p w:rsidR="00CF0AD6" w:rsidRPr="004B02FE" w:rsidRDefault="00CF0AD6">
      <w:pPr>
        <w:jc w:val="center"/>
        <w:rPr>
          <w:sz w:val="24"/>
          <w:szCs w:val="24"/>
          <w:u w:val="single"/>
        </w:rPr>
      </w:pPr>
      <w:r w:rsidRPr="004B02FE">
        <w:rPr>
          <w:sz w:val="24"/>
          <w:szCs w:val="24"/>
          <w:u w:val="single"/>
        </w:rPr>
        <w:t>MATCH EIGHT                         AUGUST 12</w:t>
      </w:r>
      <w:r w:rsidRPr="004B02FE">
        <w:rPr>
          <w:sz w:val="24"/>
          <w:szCs w:val="24"/>
          <w:u w:val="single"/>
          <w:vertAlign w:val="superscript"/>
        </w:rPr>
        <w:t>th</w:t>
      </w:r>
      <w:r w:rsidRPr="004B02FE">
        <w:rPr>
          <w:sz w:val="24"/>
          <w:szCs w:val="24"/>
          <w:u w:val="single"/>
        </w:rPr>
        <w:t xml:space="preserve"> 2022</w:t>
      </w:r>
    </w:p>
    <w:p w:rsidR="00CF0AD6" w:rsidRPr="004B02FE" w:rsidRDefault="00CF0AD6">
      <w:pPr>
        <w:jc w:val="center"/>
        <w:rPr>
          <w:sz w:val="24"/>
          <w:szCs w:val="24"/>
          <w:u w:val="single"/>
        </w:rPr>
      </w:pPr>
      <w:r w:rsidRPr="004B02FE">
        <w:rPr>
          <w:sz w:val="24"/>
          <w:szCs w:val="24"/>
          <w:u w:val="single"/>
        </w:rPr>
        <w:t>RESULTS</w:t>
      </w:r>
    </w:p>
    <w:p w:rsidR="00CF0AD6" w:rsidRDefault="00CF0AD6" w:rsidP="004B02F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U9 &amp; U11</w:t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>80m Girls</w:t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Florence Brockway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>80m Boys</w:t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Kace Motley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Gosberton House</w:t>
      </w:r>
      <w:r>
        <w:rPr>
          <w:sz w:val="24"/>
          <w:szCs w:val="24"/>
        </w:rPr>
        <w:tab/>
        <w:t>13.2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Academy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David Fagunwa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Lincoln Wellington</w:t>
      </w:r>
      <w:r>
        <w:rPr>
          <w:sz w:val="24"/>
          <w:szCs w:val="24"/>
        </w:rPr>
        <w:tab/>
        <w:t>13.9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>150m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David Fagunwa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Lincoln Wellington</w:t>
      </w:r>
      <w:r>
        <w:rPr>
          <w:sz w:val="24"/>
          <w:szCs w:val="24"/>
        </w:rPr>
        <w:tab/>
        <w:t>25.7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</w:t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>600m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2.46.0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>Whizzer</w:t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16.97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13.86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13.56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4</w:t>
      </w:r>
      <w:r>
        <w:rPr>
          <w:sz w:val="24"/>
          <w:szCs w:val="24"/>
        </w:rPr>
        <w:tab/>
        <w:t>Mia Clark-Atkuns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11.82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3.72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Florence Brockway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3.60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>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6.77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6.74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4</w:t>
      </w:r>
      <w:r>
        <w:rPr>
          <w:sz w:val="24"/>
          <w:szCs w:val="24"/>
        </w:rPr>
        <w:tab/>
        <w:t>David Fagunwa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Lincoln Wellington</w:t>
      </w:r>
      <w:r>
        <w:rPr>
          <w:sz w:val="24"/>
          <w:szCs w:val="24"/>
        </w:rPr>
        <w:tab/>
        <w:t>5.88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</w:t>
      </w:r>
    </w:p>
    <w:p w:rsidR="00CF0AD6" w:rsidRDefault="00CF0AD6" w:rsidP="004B02FE">
      <w:pPr>
        <w:rPr>
          <w:sz w:val="24"/>
          <w:szCs w:val="24"/>
        </w:rPr>
      </w:pPr>
    </w:p>
    <w:p w:rsidR="00CF0AD6" w:rsidRDefault="00CF0AD6" w:rsidP="004B02FE">
      <w:pPr>
        <w:rPr>
          <w:sz w:val="24"/>
          <w:szCs w:val="24"/>
          <w:u w:val="single"/>
        </w:rPr>
      </w:pPr>
      <w:r w:rsidRPr="00B63191">
        <w:rPr>
          <w:sz w:val="24"/>
          <w:szCs w:val="24"/>
          <w:u w:val="single"/>
        </w:rPr>
        <w:t>U13 &amp; U15</w:t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>100m Girls</w:t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Sophie Aslin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Sophie Cobb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Lincoln Wellington</w:t>
      </w:r>
      <w:r>
        <w:rPr>
          <w:sz w:val="24"/>
          <w:szCs w:val="24"/>
        </w:rPr>
        <w:tab/>
        <w:t>16.2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Latisha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4</w:t>
      </w:r>
      <w:r>
        <w:rPr>
          <w:sz w:val="24"/>
          <w:szCs w:val="24"/>
        </w:rPr>
        <w:tab/>
        <w:t>Grace Lilly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St. Hughes  Woodhall</w:t>
      </w:r>
      <w:r>
        <w:rPr>
          <w:sz w:val="24"/>
          <w:szCs w:val="24"/>
        </w:rPr>
        <w:tab/>
        <w:t>18.9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>100m Boys</w:t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Sam Bennett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U13     </w:t>
      </w:r>
    </w:p>
    <w:p w:rsidR="00CF0AD6" w:rsidRDefault="00CF0AD6" w:rsidP="004B02FE">
      <w:pPr>
        <w:rPr>
          <w:sz w:val="24"/>
          <w:szCs w:val="24"/>
        </w:rPr>
      </w:pP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Will Brockway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14.0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Tom Brockway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4</w:t>
      </w:r>
      <w:r>
        <w:rPr>
          <w:sz w:val="24"/>
          <w:szCs w:val="24"/>
        </w:rPr>
        <w:tab/>
        <w:t>Jess Newlin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U17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>70mH Girls</w:t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Sophie Aslin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U13  </w:t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Latisha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U13 </w:t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Florence Lilly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Lincoln Wellington</w:t>
      </w:r>
      <w:r>
        <w:rPr>
          <w:sz w:val="24"/>
          <w:szCs w:val="24"/>
        </w:rPr>
        <w:tab/>
        <w:t>16.2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4</w:t>
      </w:r>
      <w:r>
        <w:rPr>
          <w:sz w:val="24"/>
          <w:szCs w:val="24"/>
        </w:rPr>
        <w:tab/>
        <w:t>Grace Lilly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St. Hughes Woodhall</w:t>
      </w:r>
      <w:r>
        <w:rPr>
          <w:sz w:val="24"/>
          <w:szCs w:val="24"/>
        </w:rPr>
        <w:tab/>
        <w:t>18.9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</w:p>
    <w:p w:rsidR="00CF0AD6" w:rsidRDefault="00CF0AD6" w:rsidP="004B02FE">
      <w:pPr>
        <w:rPr>
          <w:sz w:val="24"/>
          <w:szCs w:val="24"/>
        </w:rPr>
      </w:pP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>75mH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Ellarose Whitworth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Lincoln Wellington</w:t>
      </w:r>
      <w:r>
        <w:rPr>
          <w:sz w:val="24"/>
          <w:szCs w:val="24"/>
        </w:rPr>
        <w:tab/>
        <w:t>18.5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>80m 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Loui Whittaker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Lincoln Wellington</w:t>
      </w:r>
      <w:r>
        <w:rPr>
          <w:sz w:val="24"/>
          <w:szCs w:val="24"/>
        </w:rPr>
        <w:tab/>
        <w:t>14.0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</w:t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Florence Lilly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Lincoln Wellington</w:t>
      </w:r>
      <w:r>
        <w:rPr>
          <w:sz w:val="24"/>
          <w:szCs w:val="24"/>
        </w:rPr>
        <w:tab/>
        <w:t>2.46.2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Sophie Cobb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Lincoln Wellington</w:t>
      </w:r>
      <w:r>
        <w:rPr>
          <w:sz w:val="24"/>
          <w:szCs w:val="24"/>
        </w:rPr>
        <w:tab/>
        <w:t>2.51.9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Latisha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3.11.6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U13 </w:t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4</w:t>
      </w:r>
      <w:r>
        <w:rPr>
          <w:sz w:val="24"/>
          <w:szCs w:val="24"/>
        </w:rPr>
        <w:tab/>
        <w:t>Olivia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3.16.3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U13 </w:t>
      </w:r>
    </w:p>
    <w:p w:rsidR="00CF0AD6" w:rsidRDefault="00CF0AD6" w:rsidP="004B02FE">
      <w:pPr>
        <w:rPr>
          <w:sz w:val="24"/>
          <w:szCs w:val="24"/>
        </w:rPr>
      </w:pP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>3000m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Ellarose Whitworth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Lincoln Wellington</w:t>
      </w:r>
      <w:r>
        <w:rPr>
          <w:sz w:val="24"/>
          <w:szCs w:val="24"/>
        </w:rPr>
        <w:tab/>
        <w:t>10.41.2</w:t>
      </w:r>
      <w:r>
        <w:rPr>
          <w:sz w:val="24"/>
          <w:szCs w:val="24"/>
        </w:rPr>
        <w:tab/>
        <w:t xml:space="preserve">U15   </w:t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10.56.7</w:t>
      </w:r>
      <w:r>
        <w:rPr>
          <w:sz w:val="24"/>
          <w:szCs w:val="24"/>
        </w:rPr>
        <w:tab/>
        <w:t xml:space="preserve">U15      </w:t>
      </w:r>
    </w:p>
    <w:p w:rsidR="00CF0AD6" w:rsidRDefault="00CF0AD6" w:rsidP="004B02FE">
      <w:pPr>
        <w:rPr>
          <w:sz w:val="24"/>
          <w:szCs w:val="24"/>
        </w:rPr>
      </w:pP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>Hammer mixed ages</w:t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21.13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U15   </w:t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Jess Newlin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18.43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U17   </w:t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Kathleen Warhurst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Lincoln Wellington</w:t>
      </w:r>
      <w:r>
        <w:rPr>
          <w:sz w:val="24"/>
          <w:szCs w:val="24"/>
        </w:rPr>
        <w:tab/>
        <w:t>17.53 (3kg)</w:t>
      </w:r>
      <w:r>
        <w:rPr>
          <w:sz w:val="24"/>
          <w:szCs w:val="24"/>
        </w:rPr>
        <w:tab/>
        <w:t xml:space="preserve">Sen </w:t>
      </w:r>
    </w:p>
    <w:p w:rsidR="00CF0AD6" w:rsidRDefault="00CF0AD6" w:rsidP="004B02FE">
      <w:pPr>
        <w:rPr>
          <w:sz w:val="24"/>
          <w:szCs w:val="24"/>
        </w:rPr>
      </w:pP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 xml:space="preserve">Discus </w:t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>U15 Boys</w:t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Will Brockway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23.94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Tom Brockway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23.17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Loui Whittaker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Lincoln Wellington</w:t>
      </w:r>
      <w:r>
        <w:rPr>
          <w:sz w:val="24"/>
          <w:szCs w:val="24"/>
        </w:rPr>
        <w:tab/>
        <w:t xml:space="preserve">22.79                   </w:t>
      </w:r>
    </w:p>
    <w:p w:rsidR="00CF0AD6" w:rsidRDefault="00CF0AD6" w:rsidP="004B02FE">
      <w:pPr>
        <w:rPr>
          <w:sz w:val="24"/>
          <w:szCs w:val="24"/>
        </w:rPr>
      </w:pP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>U17 Women</w:t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21.03                          </w:t>
      </w:r>
    </w:p>
    <w:p w:rsidR="00CF0AD6" w:rsidRDefault="00CF0AD6" w:rsidP="004B02FE">
      <w:pPr>
        <w:rPr>
          <w:sz w:val="24"/>
          <w:szCs w:val="24"/>
        </w:rPr>
      </w:pP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>TJ U15 Boys</w:t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Will Brockway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10.47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9.84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Loui Whittaker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Lincoln Wellington</w:t>
      </w:r>
      <w:r>
        <w:rPr>
          <w:sz w:val="24"/>
          <w:szCs w:val="24"/>
        </w:rPr>
        <w:tab/>
        <w:t xml:space="preserve"> 9.78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4</w:t>
      </w:r>
      <w:r>
        <w:rPr>
          <w:sz w:val="24"/>
          <w:szCs w:val="24"/>
        </w:rPr>
        <w:tab/>
        <w:t>Tom Brockway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9.31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5</w:t>
      </w:r>
      <w:r>
        <w:rPr>
          <w:sz w:val="24"/>
          <w:szCs w:val="24"/>
        </w:rPr>
        <w:tab/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8.73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>TJ U17W</w:t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8.06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</w:p>
    <w:p w:rsidR="00CF0AD6" w:rsidRDefault="00CF0AD6" w:rsidP="004B02F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F0AD6" w:rsidRDefault="00CF0AD6" w:rsidP="004B02FE">
      <w:pPr>
        <w:rPr>
          <w:sz w:val="24"/>
          <w:szCs w:val="24"/>
        </w:rPr>
      </w:pPr>
    </w:p>
    <w:p w:rsidR="00CF0AD6" w:rsidRPr="00B63191" w:rsidRDefault="00CF0AD6" w:rsidP="004B02FE">
      <w:pPr>
        <w:rPr>
          <w:sz w:val="24"/>
          <w:szCs w:val="24"/>
        </w:rPr>
      </w:pPr>
    </w:p>
    <w:sectPr w:rsidR="00CF0AD6" w:rsidRPr="00B63191" w:rsidSect="00257C03">
      <w:endnotePr>
        <w:numFmt w:val="decimal"/>
      </w:endnotePr>
      <w:type w:val="continuous"/>
      <w:pgSz w:w="12240" w:h="15840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¨¬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0699"/>
    <w:rsid w:val="00104217"/>
    <w:rsid w:val="00151A1E"/>
    <w:rsid w:val="00160699"/>
    <w:rsid w:val="001C2A65"/>
    <w:rsid w:val="001E29A2"/>
    <w:rsid w:val="00257C03"/>
    <w:rsid w:val="004506EC"/>
    <w:rsid w:val="004B02FE"/>
    <w:rsid w:val="00594D03"/>
    <w:rsid w:val="00714F81"/>
    <w:rsid w:val="008F5C47"/>
    <w:rsid w:val="00925B74"/>
    <w:rsid w:val="00B63191"/>
    <w:rsid w:val="00C5363B"/>
    <w:rsid w:val="00CD55A4"/>
    <w:rsid w:val="00CF0AD6"/>
    <w:rsid w:val="00DA79E9"/>
    <w:rsid w:val="00DE414B"/>
    <w:rsid w:val="00E11B7C"/>
    <w:rsid w:val="00E20462"/>
    <w:rsid w:val="00EF4AEC"/>
    <w:rsid w:val="00F55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locked="1" w:uiPriority="0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locked="1" w:uiPriority="0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locked="1" w:uiPriority="0"/>
    <w:lsdException w:name="Table Subtle 2" w:locked="1" w:uiPriority="0"/>
    <w:lsdException w:name="Table Web 1" w:locked="1" w:uiPriority="0"/>
    <w:lsdException w:name="Table Web 2" w:locked="1" w:uiPriority="0"/>
    <w:lsdException w:name="Table Web 3" w:locked="1" w:uiPriority="0"/>
    <w:lsdException w:name="Balloon Text" w:locked="1" w:uiPriority="0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57C03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57C03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257C03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257C03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5458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5458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5458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424</Words>
  <Characters>2419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dcterms:created xsi:type="dcterms:W3CDTF">2022-08-22T20:44:00Z</dcterms:created>
  <dcterms:modified xsi:type="dcterms:W3CDTF">2022-08-22T20:44:00Z</dcterms:modified>
</cp:coreProperties>
</file>