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4C8" w:rsidRDefault="00F604C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BOSTON AND DISTRICT ATHLETIC CLUB</w:t>
      </w:r>
    </w:p>
    <w:p w:rsidR="00F604C8" w:rsidRDefault="00F604C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TURNBULLS TOMMY CLAY DEVELOPMENT SERIES 2022</w:t>
      </w:r>
    </w:p>
    <w:p w:rsidR="00F604C8" w:rsidRDefault="00F604C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MATCH NINE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  <w:t>AUGUST 26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2022</w:t>
      </w:r>
    </w:p>
    <w:p w:rsidR="00F604C8" w:rsidRDefault="00F604C8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:rsidR="00F604C8" w:rsidRDefault="00F604C8">
      <w:pPr>
        <w:rPr>
          <w:b/>
          <w:bCs/>
          <w:sz w:val="24"/>
          <w:szCs w:val="24"/>
          <w:u w:val="single"/>
        </w:rPr>
      </w:pPr>
    </w:p>
    <w:p w:rsidR="00F604C8" w:rsidRDefault="00F604C8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&amp; U11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ind w:firstLine="720"/>
        <w:rPr>
          <w:sz w:val="24"/>
          <w:szCs w:val="24"/>
        </w:rPr>
      </w:pPr>
      <w:r>
        <w:rPr>
          <w:sz w:val="24"/>
          <w:szCs w:val="24"/>
        </w:rPr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Kace Motley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150m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U9 &amp;U11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Florence Brockway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600m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U9 &amp;U11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2.15.8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  <w:t>U11</w:t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2.20.8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2.51.3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Whizzer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8.49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24.04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20.56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11.55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9.57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Long Jump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Florence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1.99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1.85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U11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3.31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Sol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2.77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100m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19.2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5/</w:t>
      </w:r>
      <w:r>
        <w:rPr>
          <w:sz w:val="24"/>
          <w:szCs w:val="24"/>
        </w:rPr>
        <w:tab/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75mH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18.9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Long Jump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Sophie Aslin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3.45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Charlotte Turner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2.98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2.96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Sam Bennett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3.56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3.16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Shot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Charlotte Turner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6.70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4.64</w:t>
      </w:r>
      <w:r>
        <w:rPr>
          <w:sz w:val="24"/>
          <w:szCs w:val="24"/>
        </w:rPr>
        <w:tab/>
      </w:r>
    </w:p>
    <w:p w:rsidR="00F604C8" w:rsidRDefault="00F604C8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Latisha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4.07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Shot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4.80</w:t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80mH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</w:t>
      </w:r>
      <w:r>
        <w:rPr>
          <w:sz w:val="24"/>
          <w:szCs w:val="24"/>
        </w:rPr>
        <w:tab/>
        <w:t xml:space="preserve">           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3/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4/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Shot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Shot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1/   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9.13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100m Mixed ages</w:t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</w:t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Will Brockway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3/</w:t>
      </w:r>
      <w:r>
        <w:rPr>
          <w:sz w:val="24"/>
          <w:szCs w:val="24"/>
        </w:rPr>
        <w:tab/>
        <w:t>Tom Brockway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4/</w:t>
      </w:r>
      <w:r>
        <w:rPr>
          <w:sz w:val="24"/>
          <w:szCs w:val="24"/>
        </w:rPr>
        <w:tab/>
        <w:t>Evie Blow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800m Mixed ages</w:t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2.41.5</w:t>
      </w:r>
      <w:r>
        <w:rPr>
          <w:sz w:val="24"/>
          <w:szCs w:val="24"/>
        </w:rPr>
        <w:tab/>
        <w:t xml:space="preserve">            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Lincoln Well.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4/</w:t>
      </w:r>
      <w:r>
        <w:rPr>
          <w:sz w:val="24"/>
          <w:szCs w:val="24"/>
        </w:rPr>
        <w:tab/>
        <w:t>Charlotte Turner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St. Hughs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3.02.5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5/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Pr="00A7018C" w:rsidRDefault="00F604C8">
      <w:pPr>
        <w:rPr>
          <w:sz w:val="24"/>
          <w:szCs w:val="24"/>
          <w:u w:val="single"/>
        </w:rPr>
      </w:pPr>
      <w:r w:rsidRPr="00A7018C">
        <w:rPr>
          <w:sz w:val="24"/>
          <w:szCs w:val="24"/>
          <w:u w:val="single"/>
        </w:rPr>
        <w:t>U17 Women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 xml:space="preserve">Shot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2/</w:t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Pr="00BB5F3E" w:rsidRDefault="00F604C8">
      <w:pPr>
        <w:rPr>
          <w:sz w:val="24"/>
          <w:szCs w:val="24"/>
          <w:u w:val="single"/>
        </w:rPr>
      </w:pPr>
      <w:r w:rsidRPr="00BB5F3E">
        <w:rPr>
          <w:sz w:val="24"/>
          <w:szCs w:val="24"/>
          <w:u w:val="single"/>
        </w:rPr>
        <w:t>U20 Men</w:t>
      </w: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>Long Jump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1/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</w:p>
    <w:p w:rsidR="00F604C8" w:rsidRDefault="00F604C8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F604C8" w:rsidSect="00BA1031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5C4F"/>
    <w:rsid w:val="00097294"/>
    <w:rsid w:val="00421BAF"/>
    <w:rsid w:val="006C5ACA"/>
    <w:rsid w:val="00785C4F"/>
    <w:rsid w:val="00A55247"/>
    <w:rsid w:val="00A7018C"/>
    <w:rsid w:val="00B77A2A"/>
    <w:rsid w:val="00BA1031"/>
    <w:rsid w:val="00BB5F3E"/>
    <w:rsid w:val="00C95DED"/>
    <w:rsid w:val="00CA0C40"/>
    <w:rsid w:val="00CC6B66"/>
    <w:rsid w:val="00F4747C"/>
    <w:rsid w:val="00F6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1031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A1031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A1031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BA1031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0E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0E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0E5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450</Words>
  <Characters>2567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2022-09-07T07:53:00Z</cp:lastPrinted>
  <dcterms:created xsi:type="dcterms:W3CDTF">2022-09-09T19:27:00Z</dcterms:created>
  <dcterms:modified xsi:type="dcterms:W3CDTF">2022-09-09T19:27:00Z</dcterms:modified>
</cp:coreProperties>
</file>