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C78" w:rsidRDefault="003A6C7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BOSTON AND DISTRICT ATHLETIC CLUB</w:t>
      </w:r>
    </w:p>
    <w:p w:rsidR="003A6C78" w:rsidRDefault="003A6C7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OPEN PENTATHLON COMPETITION </w:t>
      </w:r>
    </w:p>
    <w:p w:rsidR="003A6C78" w:rsidRDefault="003A6C7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SUNDAY APRIL 30</w:t>
      </w:r>
      <w:r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2023</w:t>
      </w:r>
    </w:p>
    <w:p w:rsidR="003A6C78" w:rsidRDefault="003A6C7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RESULTS</w:t>
      </w:r>
    </w:p>
    <w:p w:rsidR="003A6C78" w:rsidRDefault="003A6C78">
      <w:pPr>
        <w:rPr>
          <w:sz w:val="24"/>
          <w:szCs w:val="24"/>
          <w:u w:val="single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U11 GIRLS TRIATHLON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2.25.0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>159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2.49.1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>115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U13 GIRLS TRIATHLON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Olivia Lindsey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>142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3.07.2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>135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>135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3.57.3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>101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U13 BOYS TRIATHLON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Will Blagburn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Retford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28 ...........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76     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  <w:u w:val="single"/>
        </w:rPr>
      </w:pP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U15 GIRLS PENTATHLON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Chloe Fields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497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574 ..........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512 ..........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386 ..........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403...........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2372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Mia O’Donnell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Crewe &amp; Nantwich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502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292 ..........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460 ...........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338 ............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597 ..........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2189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Alice Grieve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Rushcliffe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414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277 ..........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460 ...........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343 ...........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497 ...........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1991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430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318 ..........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312 .........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416 .........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295 .........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1637  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301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184 ..........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266 ..........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167 ..........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3.03.9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330 ..........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>1382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U15 BOYS PENTATHLON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Euan Lowe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497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353 ..........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411 ..........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402 ..........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2.31.6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303 ...........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>1966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Isaac Pickering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Crewe &amp; Nantwich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396 ..........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N/J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N/S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394 ..........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389 ..........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1747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190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140 ..........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188 ..........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182 ..........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135 ..........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 835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Thaila Jade Mason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Bedford &amp;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left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599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left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389 .........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689 .........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617 .........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500 .........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2794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U17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570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328 .........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317 .........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521 .........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246..........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1982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423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242 .........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374 .........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358 .........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2.42.5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189 .........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1586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  <w:u w:val="single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U20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262 ........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222 ........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276 .........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3.21.7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190 .........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  <w:t xml:space="preserve">1208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DNF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N/S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295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312 ..........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40 ...........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DNF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N/S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647 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  <w:u w:val="single"/>
        </w:rPr>
        <w:t>SENIOR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Olli Tiainen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110H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360..........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317 .........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514 .........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191 .........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1494  </w:t>
      </w:r>
    </w:p>
    <w:p w:rsidR="003A6C78" w:rsidRDefault="003A6C78">
      <w:pPr>
        <w:ind w:firstLine="720"/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3A6C78" w:rsidRDefault="003A6C78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3A6C78" w:rsidRDefault="003A6C7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</w:p>
    <w:p w:rsidR="003A6C78" w:rsidRDefault="003A6C78">
      <w:pPr>
        <w:rPr>
          <w:sz w:val="24"/>
          <w:szCs w:val="24"/>
        </w:rPr>
      </w:pPr>
    </w:p>
    <w:sectPr w:rsidR="003A6C78" w:rsidSect="006D662B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62B"/>
    <w:rsid w:val="003A6C78"/>
    <w:rsid w:val="006D662B"/>
    <w:rsid w:val="00A51A44"/>
    <w:rsid w:val="00B66F4E"/>
    <w:rsid w:val="00EE3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62B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D662B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D662B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6D662B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61E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61E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61E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744</Words>
  <Characters>4241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2023-05-01T10:46:00Z</cp:lastPrinted>
  <dcterms:created xsi:type="dcterms:W3CDTF">2023-05-03T20:22:00Z</dcterms:created>
  <dcterms:modified xsi:type="dcterms:W3CDTF">2023-05-03T20:22:00Z</dcterms:modified>
</cp:coreProperties>
</file>