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073" w:rsidRDefault="00E37073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ANNIVERSARY OPEN JUMPS AND THROWS</w:t>
      </w:r>
    </w:p>
    <w:p w:rsidR="00E37073" w:rsidRDefault="00E37073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SUNDAY APRIL 2</w:t>
      </w:r>
      <w:r>
        <w:rPr>
          <w:b/>
          <w:bCs/>
          <w:sz w:val="24"/>
          <w:szCs w:val="24"/>
          <w:u w:val="single"/>
          <w:vertAlign w:val="superscript"/>
        </w:rPr>
        <w:t>nd</w:t>
      </w:r>
      <w:r>
        <w:rPr>
          <w:b/>
          <w:bCs/>
          <w:sz w:val="24"/>
          <w:szCs w:val="24"/>
          <w:u w:val="single"/>
        </w:rPr>
        <w:t xml:space="preserve"> 2023</w:t>
      </w:r>
    </w:p>
    <w:p w:rsidR="00E37073" w:rsidRDefault="00E37073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AT THE TOMMY CLAY TRACK</w:t>
      </w:r>
    </w:p>
    <w:p w:rsidR="00E37073" w:rsidRDefault="00E37073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PRSA, BOSTON</w:t>
      </w:r>
    </w:p>
    <w:p w:rsidR="00E37073" w:rsidRDefault="00E37073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RESULTS</w:t>
      </w:r>
    </w:p>
    <w:p w:rsidR="00E37073" w:rsidRDefault="00E3707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GIRLS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U11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Harry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Wakefield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Harry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Wakefield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U13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HIGH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Emily Ross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Chesterfield &amp; Dist.</w:t>
      </w:r>
      <w:r>
        <w:rPr>
          <w:sz w:val="24"/>
          <w:szCs w:val="24"/>
        </w:rPr>
        <w:tab/>
        <w:t>5.21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HAMMER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Emily Ross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Chesterfield &amp; Dist.</w:t>
      </w:r>
      <w:r>
        <w:rPr>
          <w:sz w:val="24"/>
          <w:szCs w:val="24"/>
        </w:rPr>
        <w:tab/>
        <w:t>15.10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U13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Archie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Wakefield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HIGH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Archie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Wakefield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Archie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Wakefield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U15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Emily Nicklen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Harriers</w:t>
      </w:r>
      <w:r>
        <w:rPr>
          <w:sz w:val="24"/>
          <w:szCs w:val="24"/>
        </w:rPr>
        <w:tab/>
        <w:t>3.40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HIGH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POLE VAULT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Emily Nicklen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Harriers</w:t>
      </w:r>
      <w:r>
        <w:rPr>
          <w:sz w:val="24"/>
          <w:szCs w:val="24"/>
        </w:rPr>
        <w:tab/>
        <w:t>4.77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Grace Marshall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26.53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Emily Nicklen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Harriers</w:t>
      </w:r>
      <w:r>
        <w:rPr>
          <w:sz w:val="24"/>
          <w:szCs w:val="24"/>
        </w:rPr>
        <w:tab/>
        <w:t>11.67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U15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TRIPLE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HAMMER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U17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Sofia Daniele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TRIPLE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Sofia Daniele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Matilda Wright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Kingston U Hull</w:t>
      </w:r>
      <w:r>
        <w:rPr>
          <w:sz w:val="24"/>
          <w:szCs w:val="24"/>
        </w:rPr>
        <w:tab/>
        <w:t>9.24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Zafeera Ighomrore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Matilda Wright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Kingston U Hull</w:t>
      </w:r>
      <w:r>
        <w:rPr>
          <w:sz w:val="24"/>
          <w:szCs w:val="24"/>
        </w:rPr>
        <w:tab/>
        <w:t>32.80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Zafeera Ighomrore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Matilda Wright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Kingston U Hull</w:t>
      </w:r>
      <w:r>
        <w:rPr>
          <w:sz w:val="24"/>
          <w:szCs w:val="24"/>
        </w:rPr>
        <w:tab/>
        <w:t>29.67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HAMMER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Macey Dimberline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Zafeera Ighomrore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20.93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U17 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Loui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TRIPLE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HIGH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Loui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Loui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Loui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U20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Beth Moodie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Kingston U Hull</w:t>
      </w:r>
      <w:r>
        <w:rPr>
          <w:sz w:val="24"/>
          <w:szCs w:val="24"/>
        </w:rPr>
        <w:tab/>
        <w:t>4.45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TRIPLE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</w:t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Beth Moodie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Kingston U Hull</w:t>
      </w:r>
      <w:r>
        <w:rPr>
          <w:sz w:val="24"/>
          <w:szCs w:val="24"/>
        </w:rPr>
        <w:tab/>
        <w:t>32.66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U20 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HIGH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POLE VAULT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Donovan Capes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SENIOR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Gemma Barnsdale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Harriers</w:t>
      </w:r>
      <w:r>
        <w:rPr>
          <w:sz w:val="24"/>
          <w:szCs w:val="24"/>
        </w:rPr>
        <w:tab/>
        <w:t>10.10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Emma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Harriers</w:t>
      </w:r>
      <w:r>
        <w:rPr>
          <w:sz w:val="24"/>
          <w:szCs w:val="24"/>
        </w:rPr>
        <w:tab/>
        <w:t>7.45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Gemma Barnsdale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Harriers</w:t>
      </w:r>
      <w:r>
        <w:rPr>
          <w:sz w:val="24"/>
          <w:szCs w:val="24"/>
        </w:rPr>
        <w:tab/>
        <w:t>35.15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Emma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Harriers</w:t>
      </w:r>
      <w:r>
        <w:rPr>
          <w:sz w:val="24"/>
          <w:szCs w:val="24"/>
        </w:rPr>
        <w:tab/>
        <w:t>17.99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HAMMER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Emma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Harriers</w:t>
      </w:r>
      <w:r>
        <w:rPr>
          <w:sz w:val="24"/>
          <w:szCs w:val="24"/>
        </w:rPr>
        <w:tab/>
        <w:t>31.89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Gemma Barnsdale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Harriers</w:t>
      </w:r>
      <w:r>
        <w:rPr>
          <w:sz w:val="24"/>
          <w:szCs w:val="24"/>
        </w:rPr>
        <w:tab/>
        <w:t>28.81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SENIOR 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Christopher Bainbridge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Christopher Bainbridge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Jack Pishorn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West Norfolk AC</w:t>
      </w:r>
      <w:r>
        <w:rPr>
          <w:sz w:val="24"/>
          <w:szCs w:val="24"/>
        </w:rPr>
        <w:tab/>
        <w:t>20.69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Christopher Bainbridge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  <w:u w:val="single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HAMMER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Christopher Bainbridge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48.33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VET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Jennifer Howard</w:t>
      </w:r>
      <w:r>
        <w:rPr>
          <w:sz w:val="24"/>
          <w:szCs w:val="24"/>
        </w:rPr>
        <w:tab/>
        <w:t>V40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Barton &amp; Dist.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Jennifer Howard</w:t>
      </w:r>
      <w:r>
        <w:rPr>
          <w:sz w:val="24"/>
          <w:szCs w:val="24"/>
        </w:rPr>
        <w:tab/>
        <w:t>V40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Barton &amp; Dist.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HAMMER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Kathleen Warhurst</w:t>
      </w:r>
      <w:r>
        <w:rPr>
          <w:sz w:val="24"/>
          <w:szCs w:val="24"/>
        </w:rPr>
        <w:tab/>
        <w:t>V55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Jennifer Howard</w:t>
      </w:r>
      <w:r>
        <w:rPr>
          <w:sz w:val="24"/>
          <w:szCs w:val="24"/>
        </w:rPr>
        <w:tab/>
        <w:t>V40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VET 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  <w:u w:val="single"/>
        </w:rPr>
        <w:t>HAMMER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Malcolm Fenton</w:t>
      </w:r>
      <w:r>
        <w:rPr>
          <w:sz w:val="24"/>
          <w:szCs w:val="24"/>
        </w:rPr>
        <w:tab/>
        <w:t>V65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37073" w:rsidRDefault="00E37073">
      <w:pPr>
        <w:rPr>
          <w:sz w:val="24"/>
          <w:szCs w:val="24"/>
        </w:rPr>
      </w:pPr>
    </w:p>
    <w:p w:rsidR="00E37073" w:rsidRDefault="00E37073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37073" w:rsidSect="00211ABE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1D3F"/>
    <w:rsid w:val="0017047E"/>
    <w:rsid w:val="00211ABE"/>
    <w:rsid w:val="00272014"/>
    <w:rsid w:val="004B5F9F"/>
    <w:rsid w:val="00C41D3F"/>
    <w:rsid w:val="00E37073"/>
    <w:rsid w:val="00F13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semiHidden="1" w:unhideWhenUsed="1"/>
    <w:lsdException w:name="Table Subtle 2" w:locked="1" w:uiPriority="0"/>
    <w:lsdException w:name="Table Web 1" w:locked="1" w:uiPriority="0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ABE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11ABE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211ABE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211ABE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26E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26E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26E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5</Pages>
  <Words>710</Words>
  <Characters>4051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ANNIVERSARY OPEN JUMPS AND THROWS</dc:title>
  <dc:subject/>
  <dc:creator/>
  <cp:keywords/>
  <dc:description/>
  <cp:lastModifiedBy>PD</cp:lastModifiedBy>
  <cp:revision>2</cp:revision>
  <cp:lastPrinted>2023-04-04T09:31:00Z</cp:lastPrinted>
  <dcterms:created xsi:type="dcterms:W3CDTF">2023-04-04T19:18:00Z</dcterms:created>
  <dcterms:modified xsi:type="dcterms:W3CDTF">2023-04-04T19:18:00Z</dcterms:modified>
</cp:coreProperties>
</file>