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C75" w:rsidRDefault="00AF4C7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AF4C75" w:rsidRDefault="00AF4C7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 2023</w:t>
      </w:r>
    </w:p>
    <w:p w:rsidR="00AF4C75" w:rsidRDefault="00AF4C7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10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18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August 2023</w:t>
      </w:r>
    </w:p>
    <w:p w:rsidR="00AF4C75" w:rsidRDefault="00AF4C7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AF4C75" w:rsidRDefault="00AF4C7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 &amp; G</w:t>
      </w: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10.3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Ethan Gill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10.7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Harrison Marr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12.8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Ethan Gill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31.5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31.6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Harrison Marr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36.5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Harrison Marr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7.03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2.43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Ethan Gill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1.56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 &amp;G</w:t>
      </w: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75m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12.08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13.08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Lily Marr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14.08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15.00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75m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13.05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15.09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26.2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28.4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2.23.9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3.12.0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11.64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8.46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3.64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3.36</w:t>
      </w:r>
      <w:r>
        <w:rPr>
          <w:sz w:val="24"/>
          <w:szCs w:val="24"/>
        </w:rPr>
        <w:tab/>
      </w:r>
    </w:p>
    <w:p w:rsidR="00AF4C75" w:rsidRDefault="00AF4C75">
      <w:pPr>
        <w:ind w:left="144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2.90</w:t>
      </w:r>
      <w:r>
        <w:rPr>
          <w:sz w:val="24"/>
          <w:szCs w:val="24"/>
        </w:rPr>
        <w:tab/>
      </w:r>
    </w:p>
    <w:p w:rsidR="00AF4C75" w:rsidRDefault="00AF4C75">
      <w:pPr>
        <w:ind w:left="144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2.23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G</w:t>
      </w: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Cassell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17.02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18.80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70H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16.4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17.1</w:t>
      </w:r>
      <w:r>
        <w:rPr>
          <w:sz w:val="24"/>
          <w:szCs w:val="24"/>
        </w:rPr>
        <w:tab/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17.7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12.26</w:t>
      </w:r>
      <w:r>
        <w:rPr>
          <w:sz w:val="24"/>
          <w:szCs w:val="24"/>
        </w:rPr>
        <w:tab/>
      </w:r>
    </w:p>
    <w:p w:rsidR="00AF4C75" w:rsidRDefault="00AF4C75">
      <w:pPr>
        <w:ind w:left="144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6.52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11.47</w:t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3.61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Cassell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3.49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3.01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2.96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B&amp;G</w:t>
      </w: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Kerys Phillipson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Rushcliffe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14.5    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Esther Ryans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18.4  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15.8 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14.39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21.45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8.70    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7.60  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3,000m</w:t>
      </w:r>
      <w:r>
        <w:rPr>
          <w:sz w:val="24"/>
          <w:szCs w:val="24"/>
        </w:rPr>
        <w:tab/>
        <w:t>Evie Clayton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West Norfolk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13.01.0 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 M</w:t>
      </w: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William Crowe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Barton &amp; District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20.30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William Crowe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Barton &amp; District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11.59 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>800m Mixed Ages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Esther Ryans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2.57.0   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3.02.6  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 xml:space="preserve">           3.05.8  </w:t>
      </w:r>
    </w:p>
    <w:p w:rsidR="00AF4C75" w:rsidRDefault="00AF4C75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3.11.6   </w:t>
      </w:r>
    </w:p>
    <w:p w:rsidR="00AF4C75" w:rsidRDefault="00AF4C75">
      <w:pPr>
        <w:rPr>
          <w:sz w:val="24"/>
          <w:szCs w:val="24"/>
        </w:rPr>
      </w:pPr>
    </w:p>
    <w:p w:rsidR="00AF4C75" w:rsidRDefault="00AF4C7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F4C75" w:rsidRDefault="00AF4C75">
      <w:pPr>
        <w:rPr>
          <w:sz w:val="24"/>
          <w:szCs w:val="24"/>
        </w:rPr>
      </w:pPr>
    </w:p>
    <w:sectPr w:rsidR="00AF4C75" w:rsidSect="00865867">
      <w:endnotePr>
        <w:numFmt w:val="decimal"/>
      </w:endnotePr>
      <w:type w:val="continuous"/>
      <w:pgSz w:w="11907" w:h="16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5867"/>
    <w:rsid w:val="00647DCD"/>
    <w:rsid w:val="00865867"/>
    <w:rsid w:val="00AF4C75"/>
    <w:rsid w:val="00C10691"/>
    <w:rsid w:val="00FE5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67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65867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865867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865867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F3A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F3A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F3A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321</Words>
  <Characters>1834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PD</cp:lastModifiedBy>
  <cp:revision>4</cp:revision>
  <dcterms:created xsi:type="dcterms:W3CDTF">2023-08-20T16:01:00Z</dcterms:created>
  <dcterms:modified xsi:type="dcterms:W3CDTF">2023-08-20T17:06:00Z</dcterms:modified>
</cp:coreProperties>
</file>