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97" w:rsidRDefault="0028689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286897" w:rsidRDefault="0028689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 2023</w:t>
      </w:r>
    </w:p>
    <w:p w:rsidR="00286897" w:rsidRDefault="0028689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JUNE 9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MATCH FIVE</w:t>
      </w:r>
    </w:p>
    <w:p w:rsidR="00286897" w:rsidRDefault="0028689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286897" w:rsidRDefault="0028689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&amp; U11 BOYS &amp;GIRLS</w:t>
      </w: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U9 50m</w:t>
      </w: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Race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Race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U11 75m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Forbes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144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144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U9 150m</w:t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U11 150m</w:t>
      </w: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Race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Forbes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26.4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Race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26.8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7.60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6.97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5.46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U9 Vortex</w:t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8.98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U11 Vortex</w:t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Forbes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20.10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15.39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11.68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BOYS &amp; GIRLS</w:t>
      </w: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Zak Forbes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70H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</w:t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Miley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10.86  3K</w:t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Zak Forbes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Shot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3.69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Shot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Zak Forbes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BOYS &amp; GIRLS</w:t>
      </w: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  <w:t xml:space="preserve">        </w:t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25.11</w:t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9.59  4K   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5.56  ......</w:t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9.74</w:t>
      </w:r>
      <w:r>
        <w:rPr>
          <w:sz w:val="24"/>
          <w:szCs w:val="24"/>
        </w:rPr>
        <w:tab/>
        <w:t xml:space="preserve">      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9.18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7.99</w:t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100m mixed ages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Kieran Furness-Smith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12.6   U17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14.0   U20   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Sophie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 xml:space="preserve">14.3   U20   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14.5   U15        </w:t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800m mixed ages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2.23.4</w:t>
      </w:r>
      <w:r>
        <w:rPr>
          <w:sz w:val="24"/>
          <w:szCs w:val="24"/>
        </w:rPr>
        <w:tab/>
        <w:t xml:space="preserve">U15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 xml:space="preserve">3.03.8  U13  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3.04.3  U15       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3.06.4  U13</w:t>
      </w:r>
      <w:r>
        <w:rPr>
          <w:sz w:val="24"/>
          <w:szCs w:val="24"/>
        </w:rPr>
        <w:tab/>
        <w:t xml:space="preserve">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3.48.9  U13          </w:t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18.3     U20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19.4</w:t>
      </w:r>
      <w:r>
        <w:rPr>
          <w:sz w:val="24"/>
          <w:szCs w:val="24"/>
        </w:rPr>
        <w:tab/>
        <w:t xml:space="preserve">U20        </w:t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1500m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5.48.9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6.25.6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Kieran Furness-Smith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11.69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  <w:t xml:space="preserve">  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7.57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  <w:t xml:space="preserve">  </w:t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22.63</w:t>
      </w:r>
      <w:r>
        <w:rPr>
          <w:sz w:val="24"/>
          <w:szCs w:val="24"/>
        </w:rPr>
        <w:tab/>
        <w:t xml:space="preserve">U17 3K    </w:t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8.50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Sophie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>6.41</w:t>
      </w:r>
      <w:r>
        <w:rPr>
          <w:sz w:val="24"/>
          <w:szCs w:val="24"/>
        </w:rPr>
        <w:tab/>
        <w:t>.......</w:t>
      </w:r>
      <w:r>
        <w:rPr>
          <w:sz w:val="24"/>
          <w:szCs w:val="24"/>
        </w:rPr>
        <w:tab/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5.47</w:t>
      </w:r>
      <w:r>
        <w:rPr>
          <w:sz w:val="24"/>
          <w:szCs w:val="24"/>
        </w:rPr>
        <w:tab/>
        <w:t>.......</w:t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Malcolm Fenton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U/A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37.70   M65  5K</w:t>
      </w:r>
    </w:p>
    <w:p w:rsidR="00286897" w:rsidRDefault="0028689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Kathleen Warhurst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18.05</w:t>
      </w:r>
      <w:r>
        <w:rPr>
          <w:sz w:val="24"/>
          <w:szCs w:val="24"/>
        </w:rPr>
        <w:tab/>
        <w:t>SEN  4K</w:t>
      </w:r>
    </w:p>
    <w:p w:rsidR="00286897" w:rsidRDefault="00286897">
      <w:pPr>
        <w:ind w:left="720" w:firstLine="720"/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6897" w:rsidRDefault="00286897">
      <w:pPr>
        <w:rPr>
          <w:sz w:val="24"/>
          <w:szCs w:val="24"/>
        </w:rPr>
      </w:pPr>
    </w:p>
    <w:p w:rsidR="00286897" w:rsidRDefault="00286897">
      <w:pPr>
        <w:rPr>
          <w:sz w:val="24"/>
          <w:szCs w:val="24"/>
        </w:rPr>
      </w:pPr>
    </w:p>
    <w:sectPr w:rsidR="00286897" w:rsidSect="006722E0">
      <w:endnotePr>
        <w:numFmt w:val="decimal"/>
      </w:endnotePr>
      <w:type w:val="continuous"/>
      <w:pgSz w:w="11907" w:h="16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22E0"/>
    <w:rsid w:val="00286897"/>
    <w:rsid w:val="00327E23"/>
    <w:rsid w:val="005C4AFE"/>
    <w:rsid w:val="006722E0"/>
    <w:rsid w:val="00B12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2E0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22E0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722E0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6722E0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F10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F10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F10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548</Words>
  <Characters>3130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2023-06-19T17:19:00Z</dcterms:created>
  <dcterms:modified xsi:type="dcterms:W3CDTF">2023-06-19T17:19:00Z</dcterms:modified>
</cp:coreProperties>
</file>