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0E3" w:rsidRDefault="001B20E3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1B20E3" w:rsidRDefault="001B20E3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1B20E3" w:rsidRDefault="001B20E3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MEETING EIGHT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FRIDAY JULY 21</w:t>
      </w:r>
      <w:r>
        <w:rPr>
          <w:sz w:val="24"/>
          <w:szCs w:val="24"/>
          <w:u w:val="single"/>
          <w:vertAlign w:val="superscript"/>
        </w:rPr>
        <w:t>st</w:t>
      </w:r>
      <w:r>
        <w:rPr>
          <w:sz w:val="24"/>
          <w:szCs w:val="24"/>
          <w:u w:val="single"/>
        </w:rPr>
        <w:t xml:space="preserve"> </w:t>
      </w:r>
    </w:p>
    <w:p w:rsidR="001B20E3" w:rsidRDefault="001B20E3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 &amp; G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Jake Houldershaw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28.9</w:t>
      </w:r>
      <w:r>
        <w:rPr>
          <w:sz w:val="24"/>
          <w:szCs w:val="24"/>
        </w:rPr>
        <w:tab/>
        <w:t xml:space="preserve">             </w:t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Jake Houldershaw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Jake Houldershaw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B&amp;G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Sienna Rush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Sienna Rush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30.1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3.57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2.88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2.48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Sienna Rush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1.93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B&amp;G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Reuben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Rose-Carbery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/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Miley Rose Carberry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Reuben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3.73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3.62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.75k</w:t>
      </w:r>
      <w:r>
        <w:rPr>
          <w:sz w:val="24"/>
          <w:szCs w:val="24"/>
        </w:rPr>
        <w:tab/>
        <w:t>10.34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  <w:t>7.29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B&amp; G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Cameron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Cameron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15.00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4.28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Cameron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4.24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3.96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3.81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3.39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1.25k</w:t>
      </w:r>
      <w:r>
        <w:rPr>
          <w:sz w:val="24"/>
          <w:szCs w:val="24"/>
        </w:rPr>
        <w:tab/>
        <w:t>22.21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1k</w:t>
      </w:r>
      <w:r>
        <w:rPr>
          <w:sz w:val="24"/>
          <w:szCs w:val="24"/>
        </w:rPr>
        <w:tab/>
        <w:t>15.09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  <w:t>31.26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  <w:t>14.31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 M&amp;W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Macey Dimberline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  <w:t>26.72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  <w:t>22.68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1k</w:t>
      </w:r>
      <w:r>
        <w:rPr>
          <w:sz w:val="24"/>
          <w:szCs w:val="24"/>
        </w:rPr>
        <w:tab/>
        <w:t>12.39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U20 &amp;SEN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Holly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  <w:t>5.27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>4.40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Rhys Samuel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Cardiff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  <w:t>3.99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Kathleen Warhurst</w:t>
      </w:r>
      <w:r>
        <w:rPr>
          <w:sz w:val="24"/>
          <w:szCs w:val="24"/>
        </w:rPr>
        <w:tab/>
        <w:t>V55</w:t>
      </w:r>
      <w:r>
        <w:rPr>
          <w:sz w:val="24"/>
          <w:szCs w:val="24"/>
        </w:rPr>
        <w:tab/>
        <w:t xml:space="preserve">LW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  <w:t>18.63</w:t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Alastair Shivas</w:t>
      </w:r>
      <w:r>
        <w:rPr>
          <w:sz w:val="24"/>
          <w:szCs w:val="24"/>
        </w:rPr>
        <w:tab/>
        <w:t>V40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7.26k</w:t>
      </w:r>
      <w:r>
        <w:rPr>
          <w:sz w:val="24"/>
          <w:szCs w:val="24"/>
        </w:rPr>
        <w:tab/>
        <w:t>15.49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Alastair Shivas</w:t>
      </w:r>
      <w:r>
        <w:rPr>
          <w:sz w:val="24"/>
          <w:szCs w:val="24"/>
        </w:rPr>
        <w:tab/>
        <w:t>V40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2k</w:t>
      </w:r>
      <w:r>
        <w:rPr>
          <w:sz w:val="24"/>
          <w:szCs w:val="24"/>
        </w:rPr>
        <w:tab/>
        <w:t>15.18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100m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Mixed ages</w:t>
      </w:r>
      <w:r>
        <w:rPr>
          <w:sz w:val="24"/>
          <w:szCs w:val="24"/>
        </w:rPr>
        <w:tab/>
        <w:t>Rhys Samuel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  <w:t>Cardiff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Holly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144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800m</w:t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Mixed Ages</w:t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Dominic Taylor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2.43.6</w:t>
      </w:r>
      <w:r>
        <w:rPr>
          <w:sz w:val="24"/>
          <w:szCs w:val="24"/>
        </w:rPr>
        <w:tab/>
        <w:t xml:space="preserve">     </w:t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2.53.6</w:t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3000m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rPr>
          <w:sz w:val="24"/>
          <w:szCs w:val="24"/>
        </w:rPr>
      </w:pPr>
      <w:r>
        <w:rPr>
          <w:sz w:val="24"/>
          <w:szCs w:val="24"/>
        </w:rPr>
        <w:t>Mixed Ages</w:t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11.49.3            </w:t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Clayton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West Norfolk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12.17.6           </w:t>
      </w: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Miley Rose Carberry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14.06.4          </w:t>
      </w:r>
    </w:p>
    <w:p w:rsidR="001B20E3" w:rsidRDefault="001B20E3">
      <w:pPr>
        <w:ind w:left="720" w:firstLine="720"/>
        <w:rPr>
          <w:sz w:val="24"/>
          <w:szCs w:val="24"/>
        </w:rPr>
      </w:pPr>
    </w:p>
    <w:p w:rsidR="001B20E3" w:rsidRDefault="001B20E3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B20E3" w:rsidRDefault="001B20E3">
      <w:pPr>
        <w:ind w:left="720" w:firstLine="720"/>
        <w:rPr>
          <w:sz w:val="24"/>
          <w:szCs w:val="24"/>
        </w:rPr>
      </w:pPr>
    </w:p>
    <w:sectPr w:rsidR="001B20E3" w:rsidSect="00711F66">
      <w:endnotePr>
        <w:numFmt w:val="decimal"/>
      </w:endnotePr>
      <w:type w:val="continuous"/>
      <w:pgSz w:w="11907" w:h="16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1F66"/>
    <w:rsid w:val="001B20E3"/>
    <w:rsid w:val="00226FAC"/>
    <w:rsid w:val="004424E6"/>
    <w:rsid w:val="00711F66"/>
    <w:rsid w:val="00A7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F66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11F6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11F66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711F66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F06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F06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F06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425</Words>
  <Characters>2424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2023-07-23T14:35:00Z</cp:lastPrinted>
  <dcterms:created xsi:type="dcterms:W3CDTF">2023-07-24T11:48:00Z</dcterms:created>
  <dcterms:modified xsi:type="dcterms:W3CDTF">2023-07-24T11:48:00Z</dcterms:modified>
</cp:coreProperties>
</file>