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961" w:rsidRDefault="002F796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2F7961" w:rsidRDefault="002F796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2023</w:t>
      </w:r>
    </w:p>
    <w:p w:rsidR="002F7961" w:rsidRDefault="002F796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MEETING 9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AUGUST 4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2F7961" w:rsidRDefault="002F796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2F7961" w:rsidRDefault="002F79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 &amp; G</w:t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10.2</w:t>
      </w:r>
      <w:r>
        <w:rPr>
          <w:sz w:val="24"/>
          <w:szCs w:val="24"/>
        </w:rPr>
        <w:tab/>
        <w:t xml:space="preserve">           </w:t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 &amp; G</w:t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75mG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Lloyd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Bourne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Kate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75mB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26.9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27.2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27.9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Kate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32.9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3.45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2.97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2.84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2.73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2.69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Kate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2.19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Lloyd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Bourne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1.98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13.89</w:t>
      </w:r>
      <w:r>
        <w:rPr>
          <w:sz w:val="24"/>
          <w:szCs w:val="24"/>
        </w:rPr>
        <w:tab/>
        <w:t xml:space="preserve">         </w:t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 &amp; G</w:t>
      </w:r>
      <w:r>
        <w:rPr>
          <w:sz w:val="24"/>
          <w:szCs w:val="24"/>
          <w:u w:val="single"/>
        </w:rPr>
        <w:tab/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Miley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70mH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20.2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Miley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3.81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3.47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3.09</w:t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2.86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10.82</w:t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B&amp; G</w:t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75mH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TJ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TJ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Lloyd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Bourne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Javelin G</w:t>
      </w:r>
      <w:r>
        <w:rPr>
          <w:sz w:val="24"/>
          <w:szCs w:val="24"/>
        </w:rPr>
        <w:tab/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Javelin B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Shot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Shot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 M</w:t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Bradley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Bradley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U20 W</w:t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100m Mixed ages</w:t>
      </w:r>
    </w:p>
    <w:p w:rsidR="002F7961" w:rsidRDefault="002F7961">
      <w:pPr>
        <w:ind w:left="720"/>
        <w:rPr>
          <w:sz w:val="24"/>
          <w:szCs w:val="24"/>
        </w:rPr>
      </w:pPr>
      <w:r>
        <w:rPr>
          <w:sz w:val="24"/>
          <w:szCs w:val="24"/>
        </w:rPr>
        <w:t>U17</w:t>
      </w:r>
      <w:r>
        <w:rPr>
          <w:sz w:val="24"/>
          <w:szCs w:val="24"/>
        </w:rPr>
        <w:tab/>
        <w:t>Bradley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/>
        <w:rPr>
          <w:sz w:val="24"/>
          <w:szCs w:val="24"/>
        </w:rPr>
      </w:pPr>
      <w:r>
        <w:rPr>
          <w:sz w:val="24"/>
          <w:szCs w:val="24"/>
        </w:rPr>
        <w:t>U20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/>
        <w:rPr>
          <w:sz w:val="24"/>
          <w:szCs w:val="24"/>
        </w:rPr>
      </w:pPr>
      <w:r>
        <w:rPr>
          <w:sz w:val="24"/>
          <w:szCs w:val="24"/>
        </w:rPr>
        <w:t>U15</w:t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left="720"/>
        <w:rPr>
          <w:sz w:val="24"/>
          <w:szCs w:val="24"/>
        </w:rPr>
      </w:pPr>
      <w:r>
        <w:rPr>
          <w:sz w:val="24"/>
          <w:szCs w:val="24"/>
        </w:rPr>
        <w:t>U15</w:t>
      </w:r>
      <w:r>
        <w:rPr>
          <w:sz w:val="24"/>
          <w:szCs w:val="24"/>
        </w:rPr>
        <w:tab/>
        <w:t>Oliver Lloyd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Bourne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800m Mixed ages</w:t>
      </w:r>
      <w:r>
        <w:rPr>
          <w:sz w:val="24"/>
          <w:szCs w:val="24"/>
        </w:rPr>
        <w:tab/>
      </w:r>
    </w:p>
    <w:p w:rsidR="002F7961" w:rsidRDefault="002F79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U13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U13</w:t>
      </w:r>
      <w:r>
        <w:rPr>
          <w:sz w:val="24"/>
          <w:szCs w:val="24"/>
        </w:rPr>
        <w:tab/>
        <w:t>Miley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U13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U11</w:t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>1500m Mixed ages</w:t>
      </w:r>
    </w:p>
    <w:p w:rsidR="002F7961" w:rsidRDefault="002F79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U13</w:t>
      </w:r>
      <w:r>
        <w:rPr>
          <w:sz w:val="24"/>
          <w:szCs w:val="24"/>
        </w:rPr>
        <w:tab/>
        <w:t>OwenTreharne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5.48.5</w:t>
      </w:r>
      <w:r>
        <w:rPr>
          <w:sz w:val="24"/>
          <w:szCs w:val="24"/>
        </w:rPr>
        <w:tab/>
      </w:r>
    </w:p>
    <w:p w:rsidR="002F7961" w:rsidRDefault="002F79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U15</w:t>
      </w:r>
      <w:r>
        <w:rPr>
          <w:sz w:val="24"/>
          <w:szCs w:val="24"/>
        </w:rPr>
        <w:tab/>
        <w:t>Oliver Lloyd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Bourne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F7961" w:rsidRDefault="002F796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2F7961" w:rsidSect="00971D4C">
      <w:endnotePr>
        <w:numFmt w:val="decimal"/>
      </w:endnotePr>
      <w:type w:val="continuous"/>
      <w:pgSz w:w="11907" w:h="16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1D4C"/>
    <w:rsid w:val="002F7961"/>
    <w:rsid w:val="00971D4C"/>
    <w:rsid w:val="009A199A"/>
    <w:rsid w:val="00AE0B63"/>
    <w:rsid w:val="00E2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D4C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1D4C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71D4C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971D4C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739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739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739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396</Words>
  <Characters>2260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2023-08-07T10:45:00Z</cp:lastPrinted>
  <dcterms:created xsi:type="dcterms:W3CDTF">2023-08-08T14:28:00Z</dcterms:created>
  <dcterms:modified xsi:type="dcterms:W3CDTF">2023-08-08T14:28:00Z</dcterms:modified>
</cp:coreProperties>
</file>